
<file path=[Content_Types].xml><?xml version="1.0" encoding="utf-8"?>
<Types xmlns="http://schemas.openxmlformats.org/package/2006/content-types">
  <Default ContentType="image/gif" Extension="gif"/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043980EC" w14:textId="3FD490D5" w:rsidP="00ED4779" w:rsidR="00293CF2" w:rsidRDefault="00293CF2">
      <w:pPr>
        <w:spacing w:after="0" w:line="240" w:lineRule="auto"/>
        <w:rPr>
          <w:rFonts w:ascii="Century Gothic" w:hAnsi="Century Gothic"/>
          <w:b/>
          <w:color w:themeColor="text2" w:themeTint="99" w:val="548DD4"/>
          <w:sz w:val="44"/>
          <w:szCs w:val="56"/>
          <w:lang w:val="es-CO"/>
        </w:rPr>
      </w:pPr>
      <w:r w:rsidRPr="00E85C26">
        <w:rPr>
          <w:rFonts w:ascii="Century Gothic" w:hAnsi="Century Gothic"/>
          <w:noProof/>
          <w:lang w:eastAsia="en-US" w:val="en-US"/>
        </w:rPr>
        <mc:AlternateContent>
          <mc:Choice Requires="wps">
            <w:drawing>
              <wp:anchor allowOverlap="1" behindDoc="0" distB="0" distL="114300" distR="114300" distT="0" layoutInCell="1" locked="0" relativeHeight="251595776" simplePos="0" wp14:anchorId="718ED283" wp14:editId="6215E726">
                <wp:simplePos x="0" y="0"/>
                <wp:positionH relativeFrom="column">
                  <wp:posOffset>40005</wp:posOffset>
                </wp:positionH>
                <wp:positionV relativeFrom="paragraph">
                  <wp:posOffset>-556895</wp:posOffset>
                </wp:positionV>
                <wp:extent cx="5890260" cy="1341120"/>
                <wp:effectExtent b="0" l="0" r="0" t="0"/>
                <wp:wrapNone/>
                <wp:docPr id="27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0260" cy="134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504C97F" w14:textId="1E4C1FD0" w:rsidP="000E4C91" w:rsidR="000E4C91" w:rsidRDefault="006A0DCE" w:rsidRPr="006A0DCE">
                            <w:pPr>
                              <w:spacing w:after="0" w:line="240" w:lineRule="auto"/>
                              <w:ind w:hanging="142" w:left="-567" w:right="-660"/>
                              <w:jc w:val="center"/>
                              <w:rPr>
                                <w:rFonts w:ascii="Impact" w:hAnsi="Impact"/>
                                <w:b/>
                                <w:color w:val="92D050"/>
                                <w:sz w:val="72"/>
                                <w:szCs w:val="72"/>
                                <w:lang w:val="en-US"/>
                                <w14:shadow w14:algn="none" w14:blurRad="63500" w14:dir="0" w14:dist="50800" w14:kx="0" w14:ky="0" w14:sx="0" w14:sy="0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algn="ctr" w14:cap="flat" w14:cmpd="sng"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A0DCE">
                              <w:rPr>
                                <w:rFonts w:ascii="Impact" w:hAnsi="Impact"/>
                                <w:b/>
                                <w:color w:val="92D050"/>
                                <w:sz w:val="72"/>
                                <w:szCs w:val="72"/>
                                <w:lang w:val="en-US"/>
                                <w14:shadow w14:algn="none" w14:blurRad="63500" w14:dir="0" w14:dist="50800" w14:kx="0" w14:ky="0" w14:sx="0" w14:sy="0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algn="ctr" w14:cap="flat" w14:cmpd="sng"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SAN </w:t>
                            </w:r>
                            <w:r w:rsidR="00293CF2" w:rsidRPr="006A0DCE">
                              <w:rPr>
                                <w:rFonts w:ascii="Impact" w:hAnsi="Impact"/>
                                <w:b/>
                                <w:color w:val="92D050"/>
                                <w:sz w:val="72"/>
                                <w:szCs w:val="72"/>
                                <w:lang w:val="en-US"/>
                                <w14:shadow w14:algn="none" w14:blurRad="63500" w14:dir="0" w14:dist="50800" w14:kx="0" w14:ky="0" w14:sx="0" w14:sy="0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algn="ctr" w14:cap="flat" w14:cmpd="sng"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GIL</w:t>
                            </w:r>
                            <w:r w:rsidR="00293CF2">
                              <w:rPr>
                                <w:rFonts w:ascii="Impact" w:hAnsi="Impact"/>
                                <w:b/>
                                <w:color w:val="92D050"/>
                                <w:sz w:val="72"/>
                                <w:szCs w:val="72"/>
                                <w:lang w:val="en-US"/>
                                <w14:shadow w14:algn="none" w14:blurRad="63500" w14:dir="0" w14:dist="50800" w14:kx="0" w14:ky="0" w14:sx="0" w14:sy="0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algn="ctr" w14:cap="flat" w14:cmpd="sng"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DONDE CADA RINCON CUENTA UNA HISTORIA </w:t>
                            </w:r>
                            <w:r w:rsidR="00797045" w:rsidRPr="006A0DCE">
                              <w:rPr>
                                <w:rFonts w:ascii="Impact" w:hAnsi="Impact"/>
                                <w:b/>
                                <w:color w:val="92D050"/>
                                <w:sz w:val="72"/>
                                <w:szCs w:val="72"/>
                                <w:lang w:val="en-US"/>
                                <w14:shadow w14:algn="none" w14:blurRad="63500" w14:dir="0" w14:dist="50800" w14:kx="0" w14:ky="0" w14:sx="0" w14:sy="0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algn="ctr" w14:cap="flat" w14:cmpd="sng"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1N</w:t>
                            </w:r>
                            <w:r w:rsidR="00293CF2">
                              <w:rPr>
                                <w:rFonts w:ascii="Impact" w:hAnsi="Impact"/>
                                <w:b/>
                                <w:color w:val="92D050"/>
                                <w:sz w:val="72"/>
                                <w:szCs w:val="72"/>
                                <w:lang w:val="en-US"/>
                                <w14:shadow w14:algn="none" w14:blurRad="63500" w14:dir="0" w14:dist="50800" w14:kx="0" w14:ky="0" w14:sx="0" w14:sy="0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algn="ctr" w14:cap="flat" w14:cmpd="sng"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797045" w:rsidRPr="006A0DCE">
                              <w:rPr>
                                <w:rFonts w:ascii="Impact" w:hAnsi="Impact"/>
                                <w:b/>
                                <w:color w:val="92D050"/>
                                <w:sz w:val="72"/>
                                <w:szCs w:val="72"/>
                                <w:lang w:val="en-US"/>
                                <w14:shadow w14:algn="none" w14:blurRad="63500" w14:dir="0" w14:dist="50800" w14:kx="0" w14:ky="0" w14:sx="0" w14:sy="0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algn="ctr" w14:cap="flat" w14:cmpd="sng"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/2</w:t>
                            </w:r>
                            <w:r w:rsidR="000E4C91" w:rsidRPr="006A0DCE">
                              <w:rPr>
                                <w:rFonts w:ascii="Impact" w:hAnsi="Impact"/>
                                <w:b/>
                                <w:color w:val="92D050"/>
                                <w:sz w:val="72"/>
                                <w:szCs w:val="72"/>
                                <w:lang w:val="en-US"/>
                                <w14:shadow w14:algn="none" w14:blurRad="63500" w14:dir="0" w14:dist="50800" w14:kx="0" w14:ky="0" w14:sx="0" w14:sy="0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algn="ctr" w14:cap="flat" w14:cmpd="sng"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</w:p>
    <w:p w14:paraId="604F71F7" w14:textId="5761DEFD" w:rsidP="00ED4779" w:rsidR="00293CF2" w:rsidRDefault="001D3D41">
      <w:pPr>
        <w:spacing w:after="0" w:line="240" w:lineRule="auto"/>
        <w:rPr>
          <w:rFonts w:ascii="Century Gothic" w:hAnsi="Century Gothic"/>
          <w:b/>
          <w:color w:themeColor="text2" w:themeTint="99" w:val="548DD4"/>
          <w:sz w:val="44"/>
          <w:szCs w:val="56"/>
          <w:lang w:val="es-CO"/>
        </w:rPr>
      </w:pPr>
      <w:r>
        <w:rPr>
          <w:rFonts w:ascii="Century Gothic" w:hAnsi="Century Gothic"/>
          <w:noProof/>
          <w:color w:themeColor="text2" w:themeTint="99" w:val="548DD4"/>
          <w:sz w:val="56"/>
          <w:szCs w:val="56"/>
          <w:lang w:eastAsia="en-US" w:val="en-US"/>
        </w:rPr>
        <mc:AlternateContent>
          <mc:Choice Requires="wpg">
            <w:drawing>
              <wp:anchor allowOverlap="1" behindDoc="0" distB="0" distL="114300" distR="114300" distT="0" layoutInCell="1" locked="0" relativeHeight="251722752" simplePos="0" wp14:anchorId="52F064B8" wp14:editId="26E9AB07">
                <wp:simplePos x="0" y="0"/>
                <wp:positionH relativeFrom="column">
                  <wp:posOffset>1777365</wp:posOffset>
                </wp:positionH>
                <wp:positionV relativeFrom="paragraph">
                  <wp:posOffset>235585</wp:posOffset>
                </wp:positionV>
                <wp:extent cx="4650105" cy="2103120"/>
                <wp:effectExtent b="0" l="0" r="0" t="0"/>
                <wp:wrapNone/>
                <wp:docPr id="1767677416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50105" cy="2103120"/>
                          <a:chOff x="0" y="0"/>
                          <a:chExt cx="4650105" cy="2103120"/>
                        </a:xfrm>
                      </wpg:grpSpPr>
                      <pic:pic xmlns:pic="http://schemas.openxmlformats.org/drawingml/2006/picture">
                        <pic:nvPicPr>
                          <pic:cNvPr id="1144396606" name="Imagen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660" cy="2103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7559548" name="Imagen 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5040" y="7620"/>
                            <a:ext cx="2425065" cy="2094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</mc:AlternateContent>
      </w:r>
      <w:r>
        <w:rPr>
          <w:rFonts w:ascii="Century Gothic" w:hAnsi="Century Gothic"/>
          <w:noProof/>
          <w:color w:themeColor="text2" w:themeTint="99" w:val="548DD4"/>
          <w:sz w:val="56"/>
          <w:szCs w:val="56"/>
          <w:lang w:eastAsia="en-US" w:val="en-US"/>
        </w:rPr>
        <w:drawing>
          <wp:anchor allowOverlap="1" behindDoc="0" distB="0" distL="114300" distR="114300" distT="0" layoutInCell="1" locked="0" relativeHeight="251639808" simplePos="0" wp14:anchorId="688649FD" wp14:editId="38F3DFC0">
            <wp:simplePos x="0" y="0"/>
            <wp:positionH relativeFrom="column">
              <wp:posOffset>-462915</wp:posOffset>
            </wp:positionH>
            <wp:positionV relativeFrom="paragraph">
              <wp:posOffset>243840</wp:posOffset>
            </wp:positionV>
            <wp:extent cx="2270760" cy="2103120"/>
            <wp:effectExtent b="0" l="0" r="0" t="0"/>
            <wp:wrapNone/>
            <wp:docPr id="18036277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 noChangeAspect="1"/>
                    </pic:cNvPicPr>
                  </pic:nvPicPr>
                  <pic:blipFill>
                    <a:blip cstate="print"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CB6601" w14:textId="718C2274" w:rsidP="00ED4779" w:rsidR="002405E5" w:rsidRDefault="002405E5">
      <w:pPr>
        <w:spacing w:after="0" w:line="240" w:lineRule="auto"/>
        <w:rPr>
          <w:rFonts w:ascii="Century Gothic" w:hAnsi="Century Gothic"/>
          <w:noProof/>
          <w:color w:themeColor="text2" w:themeTint="99" w:val="548DD4"/>
          <w:sz w:val="56"/>
          <w:szCs w:val="56"/>
          <w:lang w:eastAsia="en-US" w:val="en-US"/>
        </w:rPr>
      </w:pPr>
    </w:p>
    <w:p w14:paraId="5605F9FC" w14:textId="49BE9DA8" w:rsidP="00ED4779" w:rsidR="002535B7" w:rsidRDefault="002535B7">
      <w:pPr>
        <w:spacing w:after="0" w:line="240" w:lineRule="auto"/>
        <w:rPr>
          <w:rFonts w:ascii="Century Gothic" w:hAnsi="Century Gothic"/>
          <w:noProof/>
          <w:color w:themeColor="text2" w:themeTint="99" w:val="548DD4"/>
          <w:sz w:val="56"/>
          <w:szCs w:val="56"/>
          <w:lang w:eastAsia="en-US" w:val="en-US"/>
        </w:rPr>
      </w:pPr>
    </w:p>
    <w:p w14:paraId="774A5E84" w14:textId="3D21B4D1" w:rsidP="00ED4779" w:rsidR="002535B7" w:rsidRDefault="002535B7">
      <w:pPr>
        <w:spacing w:after="0" w:line="240" w:lineRule="auto"/>
        <w:rPr>
          <w:rFonts w:ascii="Century Gothic" w:hAnsi="Century Gothic"/>
          <w:noProof/>
          <w:color w:themeColor="text2" w:themeTint="99" w:val="548DD4"/>
          <w:sz w:val="56"/>
          <w:szCs w:val="56"/>
          <w:lang w:eastAsia="en-US" w:val="en-US"/>
        </w:rPr>
      </w:pPr>
    </w:p>
    <w:p w14:paraId="06FC6047" w14:textId="5A2E1822" w:rsidP="00ED4779" w:rsidR="002535B7" w:rsidRDefault="002535B7" w:rsidRPr="00ED4779">
      <w:pPr>
        <w:spacing w:after="0" w:line="240" w:lineRule="auto"/>
        <w:rPr>
          <w:rFonts w:ascii="Century Gothic" w:hAnsi="Century Gothic"/>
          <w:b/>
          <w:color w:themeColor="text2" w:themeTint="99" w:val="548DD4"/>
          <w:sz w:val="44"/>
          <w:szCs w:val="56"/>
          <w:lang w:val="es-CO"/>
        </w:rPr>
      </w:pPr>
    </w:p>
    <w:p w14:paraId="0AFDAED8" w14:textId="77777777" w:rsidP="002405E5" w:rsidR="00ED4779" w:rsidRDefault="00ED4779" w:rsidRPr="00ED4779">
      <w:pPr>
        <w:pStyle w:val="Sinespaciado"/>
        <w:tabs>
          <w:tab w:pos="4290" w:val="left"/>
        </w:tabs>
        <w:ind w:left="-284"/>
        <w:rPr>
          <w:rFonts w:ascii="Century Gothic" w:cs="Calibri" w:hAnsi="Century Gothic"/>
          <w:b/>
          <w:color w:themeColor="text2" w:themeTint="99" w:val="548DD4"/>
          <w:sz w:val="4"/>
          <w:szCs w:val="24"/>
        </w:rPr>
      </w:pPr>
    </w:p>
    <w:p w14:paraId="4C03302C" w14:textId="4A9A9643" w:rsidP="002405E5" w:rsidR="008E3E3C" w:rsidRDefault="008E3E3C">
      <w:pPr>
        <w:pStyle w:val="Sinespaciado"/>
        <w:tabs>
          <w:tab w:pos="4290" w:val="left"/>
        </w:tabs>
        <w:ind w:left="-284"/>
        <w:rPr>
          <w:rFonts w:ascii="Century Gothic" w:cs="Calibri" w:hAnsi="Century Gothic"/>
          <w:b/>
          <w:color w:themeColor="text2" w:themeTint="99" w:val="548DD4"/>
          <w:sz w:val="24"/>
          <w:szCs w:val="24"/>
        </w:rPr>
      </w:pPr>
    </w:p>
    <w:p w14:paraId="3E939021" w14:textId="682B45C5" w:rsidP="00DA2321" w:rsidR="00A5678E" w:rsidRDefault="00A5678E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</w:p>
    <w:p w14:paraId="2AFF03D4" w14:textId="1D9D8211" w:rsidP="00DA2321" w:rsidR="008E3E3C" w:rsidRDefault="00DA2321" w:rsidRPr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DA2321">
        <w:rPr>
          <w:rFonts w:ascii="Century Gothic" w:cs="Calibri" w:hAnsi="Century Gothic"/>
          <w:bCs/>
          <w:color w:themeColor="text1" w:val="000000"/>
          <w:sz w:val="24"/>
          <w:szCs w:val="24"/>
        </w:rPr>
        <w:t>Descubre la magia de Santander: pueblos coloniales que parecen sacados de un cuento, naturaleza exuberante, tradiciones vivas y paisajes que te dejarán sin aliento. Una experiencia donde cada rincón guarda un encanto y cada momento se convierte en un recuerdo inolvidable</w:t>
      </w:r>
    </w:p>
    <w:p w14:paraId="5C6FF970" w14:textId="77777777" w:rsidP="00DA2321" w:rsidR="008E3E3C" w:rsidRDefault="008E3E3C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</w:p>
    <w:p w14:paraId="183DE223" w14:textId="77777777" w:rsidP="00DA2321" w:rsidR="00DA2321" w:rsidRDefault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</w:p>
    <w:p w14:paraId="73066DAD" w14:textId="42ED819C" w:rsidP="00DA2321" w:rsidR="00DA2321" w:rsidRDefault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/>
          <w:color w:val="0070C0"/>
          <w:sz w:val="24"/>
          <w:szCs w:val="24"/>
        </w:rPr>
      </w:pPr>
      <w:r w:rsidRPr="00DA2321">
        <w:rPr>
          <w:rFonts w:ascii="Century Gothic" w:cs="Calibri" w:hAnsi="Century Gothic"/>
          <w:b/>
          <w:color w:val="0070C0"/>
          <w:sz w:val="24"/>
          <w:szCs w:val="24"/>
        </w:rPr>
        <w:t>ITINERARIO</w:t>
      </w:r>
    </w:p>
    <w:p w14:paraId="2C2AC330" w14:textId="77777777" w:rsidP="00DA2321" w:rsidR="001D3D41" w:rsidRDefault="001D3D41" w:rsidRPr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/>
          <w:color w:val="0070C0"/>
          <w:sz w:val="24"/>
          <w:szCs w:val="24"/>
        </w:rPr>
      </w:pPr>
    </w:p>
    <w:p w14:paraId="642B7F9F" w14:textId="77777777" w:rsidP="00DA2321" w:rsidR="008E3E3C" w:rsidRDefault="008E3E3C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/>
          <w:color w:val="0070C0"/>
          <w:sz w:val="24"/>
          <w:szCs w:val="24"/>
        </w:rPr>
      </w:pPr>
    </w:p>
    <w:p w14:paraId="3BCC20CA" w14:textId="77777777" w:rsidP="00DA2321" w:rsidR="00DA2321" w:rsidRDefault="00DA2321" w:rsidRPr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/>
          <w:color w:val="0070C0"/>
          <w:sz w:val="24"/>
          <w:szCs w:val="24"/>
        </w:rPr>
      </w:pPr>
      <w:r w:rsidRPr="00DA2321">
        <w:rPr>
          <w:rFonts w:ascii="Century Gothic" w:cs="Calibri" w:hAnsi="Century Gothic"/>
          <w:b/>
          <w:color w:val="0070C0"/>
          <w:sz w:val="24"/>
          <w:szCs w:val="24"/>
        </w:rPr>
        <w:t>DÍA 1 — Aventura, naturaleza y el pueblo más lindo de Colombia</w:t>
      </w:r>
    </w:p>
    <w:p w14:paraId="2112AFF0" w14:textId="77777777" w:rsidP="00DA2321" w:rsidR="00DA2321" w:rsidRDefault="00DA2321" w:rsidRPr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/>
          <w:color w:val="0070C0"/>
          <w:sz w:val="24"/>
          <w:szCs w:val="24"/>
        </w:rPr>
      </w:pPr>
    </w:p>
    <w:p w14:paraId="64F459C2" w14:textId="4C7895AB" w:rsidP="00DA2321" w:rsidR="00DA2321" w:rsidRDefault="00DA2321" w:rsidRPr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DA2321">
        <w:rPr>
          <w:rFonts w:ascii="Century Gothic" w:cs="Calibri" w:hAnsi="Century Gothic"/>
          <w:bCs/>
          <w:color w:themeColor="text1" w:val="000000"/>
          <w:sz w:val="24"/>
          <w:szCs w:val="24"/>
        </w:rPr>
        <w:t>5:30 a.m. — Salida</w:t>
      </w:r>
    </w:p>
    <w:p w14:paraId="0D2463F0" w14:textId="77777777" w:rsidP="00DA2321" w:rsidR="00DA2321" w:rsidRDefault="00DA2321" w:rsidRPr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DA2321">
        <w:rPr>
          <w:rFonts w:ascii="Century Gothic" w:cs="Calibri" w:hAnsi="Century Gothic"/>
          <w:bCs/>
          <w:color w:themeColor="text1" w:val="000000"/>
          <w:sz w:val="24"/>
          <w:szCs w:val="24"/>
        </w:rPr>
        <w:t>Partimos puntuales con comodidad y seguridad: viajamos en transporte categoría AAA, acompañados siempre por nuestro guía turístico experto y con asistencia médica disponible para que tú solo te dediques a disfrutar. ¡La aventura comienza!</w:t>
      </w:r>
    </w:p>
    <w:p w14:paraId="481A9659" w14:textId="77777777" w:rsidP="00DA2321" w:rsidR="00DA2321" w:rsidRDefault="00DA2321" w:rsidRPr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</w:p>
    <w:p w14:paraId="3F06BBF5" w14:textId="2DAA63D9" w:rsidP="00DA2321" w:rsidR="00DA2321" w:rsidRDefault="00DA2321" w:rsidRPr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DA2321">
        <w:rPr>
          <w:rFonts w:ascii="Century Gothic" w:cs="Calibri" w:hAnsi="Century Gothic"/>
          <w:bCs/>
          <w:color w:themeColor="text1" w:val="000000"/>
          <w:sz w:val="24"/>
          <w:szCs w:val="24"/>
        </w:rPr>
        <w:t xml:space="preserve"> Desayuno en la vía</w:t>
      </w:r>
    </w:p>
    <w:p w14:paraId="35C8E1A7" w14:textId="77777777" w:rsidP="00DA2321" w:rsidR="00DA2321" w:rsidRDefault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DA2321">
        <w:rPr>
          <w:rFonts w:ascii="Century Gothic" w:cs="Calibri" w:hAnsi="Century Gothic"/>
          <w:bCs/>
          <w:color w:themeColor="text1" w:val="000000"/>
          <w:sz w:val="24"/>
          <w:szCs w:val="24"/>
        </w:rPr>
        <w:t>Recargamos energías con un rico desayuno mientras recorremos los caminos verdes que nos llevan al corazón de Santander.</w:t>
      </w:r>
    </w:p>
    <w:p w14:paraId="7CD06EBA" w14:textId="77777777" w:rsidP="00DA2321" w:rsidR="00DA2321" w:rsidRDefault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</w:p>
    <w:p w14:paraId="467EA7C5" w14:textId="4FE8EC95" w:rsidP="00DA2321" w:rsidR="00DA2321" w:rsidRDefault="00DA2321" w:rsidRPr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DA2321">
        <w:rPr>
          <w:rFonts w:ascii="Century Gothic" w:cs="Calibri" w:hAnsi="Century Gothic"/>
          <w:bCs/>
          <w:color w:themeColor="text1" w:val="000000"/>
          <w:sz w:val="24"/>
          <w:szCs w:val="24"/>
        </w:rPr>
        <w:t>Curití: tierra de tradición y tejidos</w:t>
      </w:r>
    </w:p>
    <w:p w14:paraId="03F70EE8" w14:textId="77777777" w:rsidP="00DA2321" w:rsidR="00DA2321" w:rsidRDefault="00DA2321" w:rsidRPr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DA2321">
        <w:rPr>
          <w:rFonts w:ascii="Century Gothic" w:cs="Calibri" w:hAnsi="Century Gothic"/>
          <w:bCs/>
          <w:color w:themeColor="text1" w:val="000000"/>
          <w:sz w:val="24"/>
          <w:szCs w:val="24"/>
        </w:rPr>
        <w:t>Llegamos a Curití, cuna de artesanos. Conoceremos de cerca la ancestral tradición de los tejidos en fique, un arte que ha pasado de generación en generación y que llena este pueblo de color y esencia.</w:t>
      </w:r>
    </w:p>
    <w:p w14:paraId="380381B2" w14:textId="77777777" w:rsidP="00DA2321" w:rsidR="00DA2321" w:rsidRDefault="00DA2321" w:rsidRPr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</w:p>
    <w:p w14:paraId="799351F7" w14:textId="6334C716" w:rsidP="00DA2321" w:rsidR="00DA2321" w:rsidRDefault="00DA2321" w:rsidRPr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DA2321">
        <w:rPr>
          <w:rFonts w:ascii="Century Gothic" w:cs="Calibri" w:hAnsi="Century Gothic"/>
          <w:bCs/>
          <w:color w:themeColor="text1" w:val="000000"/>
          <w:sz w:val="24"/>
          <w:szCs w:val="24"/>
        </w:rPr>
        <w:t xml:space="preserve"> Parque Natural Gallinera</w:t>
      </w:r>
      <w:r>
        <w:rPr>
          <w:rFonts w:ascii="Century Gothic" w:cs="Calibri" w:hAnsi="Century Gothic"/>
          <w:bCs/>
          <w:color w:themeColor="text1" w:val="000000"/>
          <w:sz w:val="24"/>
          <w:szCs w:val="24"/>
        </w:rPr>
        <w:t>L</w:t>
      </w:r>
      <w:r w:rsidRPr="00DA2321">
        <w:rPr>
          <w:rFonts w:ascii="Century Gothic" w:cs="Calibri" w:hAnsi="Century Gothic"/>
          <w:bCs/>
          <w:color w:themeColor="text1" w:val="000000"/>
          <w:sz w:val="24"/>
          <w:szCs w:val="24"/>
        </w:rPr>
        <w:t>: la naturaleza en su máxima expresión</w:t>
      </w:r>
    </w:p>
    <w:p w14:paraId="23BC7BCD" w14:textId="7AC67805" w:rsidP="00DA2321" w:rsidR="00DA2321" w:rsidRDefault="00DA2321" w:rsidRPr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DA2321">
        <w:rPr>
          <w:rFonts w:ascii="Century Gothic" w:cs="Calibri" w:hAnsi="Century Gothic"/>
          <w:bCs/>
          <w:color w:themeColor="text1" w:val="000000"/>
          <w:sz w:val="24"/>
          <w:szCs w:val="24"/>
        </w:rPr>
        <w:t>Nos adentramos en el majestuoso Parque Natural Gallinera</w:t>
      </w:r>
      <w:r>
        <w:rPr>
          <w:rFonts w:ascii="Century Gothic" w:cs="Calibri" w:hAnsi="Century Gothic"/>
          <w:bCs/>
          <w:color w:themeColor="text1" w:val="000000"/>
          <w:sz w:val="24"/>
          <w:szCs w:val="24"/>
        </w:rPr>
        <w:t>L</w:t>
      </w:r>
      <w:r w:rsidRPr="00DA2321">
        <w:rPr>
          <w:rFonts w:ascii="Century Gothic" w:cs="Calibri" w:hAnsi="Century Gothic"/>
          <w:bCs/>
          <w:color w:themeColor="text1" w:val="000000"/>
          <w:sz w:val="24"/>
          <w:szCs w:val="24"/>
        </w:rPr>
        <w:t xml:space="preserve">. Respiramos aire puro, recorremos sus senderos entre montañas y vegetación exuberante, y </w:t>
      </w:r>
      <w:r w:rsidRPr="00DA2321">
        <w:rPr>
          <w:rFonts w:ascii="Century Gothic" w:cs="Calibri" w:hAnsi="Century Gothic"/>
          <w:bCs/>
          <w:color w:themeColor="text1" w:val="000000"/>
          <w:sz w:val="24"/>
          <w:szCs w:val="24"/>
        </w:rPr>
        <w:lastRenderedPageBreak/>
        <w:t>nos dejamos envolver por la calma de un entorno natural que renueva el espíritu.</w:t>
      </w:r>
    </w:p>
    <w:p w14:paraId="10E61FBF" w14:textId="77777777" w:rsidP="00DA2321" w:rsidR="00DA2321" w:rsidRDefault="00DA2321" w:rsidRPr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</w:p>
    <w:p w14:paraId="675CA5AC" w14:textId="40211277" w:rsidP="00DA2321" w:rsidR="00DA2321" w:rsidRDefault="00DA2321" w:rsidRPr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DA2321">
        <w:rPr>
          <w:rFonts w:ascii="Century Gothic" w:cs="Calibri" w:hAnsi="Century Gothic"/>
          <w:bCs/>
          <w:color w:themeColor="text1" w:val="000000"/>
          <w:sz w:val="24"/>
          <w:szCs w:val="24"/>
        </w:rPr>
        <w:t>Barichara: el pueblo más lindo de Colombia</w:t>
      </w:r>
    </w:p>
    <w:p w14:paraId="684C95AB" w14:textId="77777777" w:rsidP="00DA2321" w:rsidR="00DA2321" w:rsidRDefault="00DA2321" w:rsidRPr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DA2321">
        <w:rPr>
          <w:rFonts w:ascii="Century Gothic" w:cs="Calibri" w:hAnsi="Century Gothic"/>
          <w:bCs/>
          <w:color w:themeColor="text1" w:val="000000"/>
          <w:sz w:val="24"/>
          <w:szCs w:val="24"/>
        </w:rPr>
        <w:t>Llegamos a la joya de Santander. Caminamos por sus calles empedradas, admiramos sus casas de tejas rojas y fachadas de piedra, y visitamos sus iglesias y el mirador con vistas espectaculares. Participamos además en un taller de papel y otro de oficios, donde aprenderemos tradiciones propias de la región.</w:t>
      </w:r>
    </w:p>
    <w:p w14:paraId="5D16A752" w14:textId="77777777" w:rsidP="00DA2321" w:rsidR="00DA2321" w:rsidRDefault="00DA2321" w:rsidRPr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</w:p>
    <w:p w14:paraId="491DEBB3" w14:textId="3786E128" w:rsidP="00DA2321" w:rsidR="00DA2321" w:rsidRDefault="00DA2321" w:rsidRPr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DA2321">
        <w:rPr>
          <w:rFonts w:ascii="Century Gothic" w:cs="Calibri" w:hAnsi="Century Gothic"/>
          <w:bCs/>
          <w:color w:themeColor="text1" w:val="000000"/>
          <w:sz w:val="24"/>
          <w:szCs w:val="24"/>
        </w:rPr>
        <w:t>Alojamiento</w:t>
      </w:r>
    </w:p>
    <w:p w14:paraId="191E3098" w14:textId="1BE815FC" w:rsidP="00DA2321" w:rsidR="00DA2321" w:rsidRDefault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DA2321">
        <w:rPr>
          <w:rFonts w:ascii="Century Gothic" w:cs="Calibri" w:hAnsi="Century Gothic"/>
          <w:bCs/>
          <w:color w:themeColor="text1" w:val="000000"/>
          <w:sz w:val="24"/>
          <w:szCs w:val="24"/>
        </w:rPr>
        <w:t>Al caer la tarde, nos instalamos en el hotel para descansar en un entorno tranquilo y acogedor, listos para vivir un segundo día maravilloso.</w:t>
      </w:r>
    </w:p>
    <w:p w14:paraId="407E3FC2" w14:textId="77777777" w:rsidP="00DA2321" w:rsidR="001D3D41" w:rsidRDefault="001D3D4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</w:p>
    <w:p w14:paraId="09631A98" w14:textId="77777777" w:rsidP="00DA2321" w:rsidR="001D3D41" w:rsidRDefault="001D3D4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</w:p>
    <w:p w14:paraId="6F431AC3" w14:textId="77777777" w:rsidP="00DA2321" w:rsidR="00DA2321" w:rsidRDefault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</w:p>
    <w:p w14:paraId="05FCD8EA" w14:textId="77777777" w:rsidP="002535B7" w:rsidR="002535B7" w:rsidRDefault="002535B7" w:rsidRPr="002535B7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/>
          <w:color w:val="0070C0"/>
          <w:sz w:val="24"/>
          <w:szCs w:val="24"/>
        </w:rPr>
      </w:pPr>
      <w:r w:rsidRPr="002535B7">
        <w:rPr>
          <w:rFonts w:ascii="Century Gothic" w:cs="Calibri" w:hAnsi="Century Gothic"/>
          <w:b/>
          <w:color w:val="0070C0"/>
          <w:sz w:val="24"/>
          <w:szCs w:val="24"/>
        </w:rPr>
        <w:t>DÍA 2 — Descanso, placer y regreso con el corazón lleno</w:t>
      </w:r>
    </w:p>
    <w:p w14:paraId="501A2C99" w14:textId="77777777" w:rsidP="002535B7" w:rsidR="002535B7" w:rsidRDefault="002535B7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/>
          <w:color w:val="0070C0"/>
          <w:sz w:val="24"/>
          <w:szCs w:val="24"/>
        </w:rPr>
      </w:pPr>
    </w:p>
    <w:p w14:paraId="58BC865C" w14:textId="77777777" w:rsidP="002535B7" w:rsidR="001D3D41" w:rsidRDefault="001D3D41" w:rsidRPr="002535B7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/>
          <w:color w:val="0070C0"/>
          <w:sz w:val="24"/>
          <w:szCs w:val="24"/>
        </w:rPr>
      </w:pPr>
    </w:p>
    <w:p w14:paraId="172DCE23" w14:textId="1B0642F6" w:rsidP="002535B7" w:rsidR="002535B7" w:rsidRDefault="002535B7" w:rsidRPr="002535B7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2535B7">
        <w:rPr>
          <w:rFonts w:ascii="Century Gothic" w:cs="Calibri" w:hAnsi="Century Gothic"/>
          <w:bCs/>
          <w:color w:themeColor="text1" w:val="000000"/>
          <w:sz w:val="24"/>
          <w:szCs w:val="24"/>
        </w:rPr>
        <w:t>Desayuno en el hotel</w:t>
      </w:r>
    </w:p>
    <w:p w14:paraId="5349E569" w14:textId="77777777" w:rsidP="002535B7" w:rsidR="002535B7" w:rsidRDefault="002535B7" w:rsidRPr="002535B7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2535B7">
        <w:rPr>
          <w:rFonts w:ascii="Century Gothic" w:cs="Calibri" w:hAnsi="Century Gothic"/>
          <w:bCs/>
          <w:color w:themeColor="text1" w:val="000000"/>
          <w:sz w:val="24"/>
          <w:szCs w:val="24"/>
        </w:rPr>
        <w:t>Empezamos la mañana con un delicioso desayuno, disfrutando del ambiente sereno y las vistas que nos rodean.</w:t>
      </w:r>
    </w:p>
    <w:p w14:paraId="54F2DF09" w14:textId="77777777" w:rsidP="002535B7" w:rsidR="002535B7" w:rsidRDefault="002535B7" w:rsidRPr="002535B7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</w:p>
    <w:p w14:paraId="046339B6" w14:textId="49DC3D7D" w:rsidP="002535B7" w:rsidR="002535B7" w:rsidRDefault="002535B7" w:rsidRPr="002535B7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2535B7">
        <w:rPr>
          <w:rFonts w:ascii="Century Gothic" w:cs="Calibri" w:hAnsi="Century Gothic"/>
          <w:bCs/>
          <w:color w:themeColor="text1" w:val="000000"/>
          <w:sz w:val="24"/>
          <w:szCs w:val="24"/>
        </w:rPr>
        <w:t xml:space="preserve"> Mañana libre para disfrutar del hotel</w:t>
      </w:r>
    </w:p>
    <w:p w14:paraId="6DA99BA2" w14:textId="77777777" w:rsidP="002535B7" w:rsidR="002535B7" w:rsidRDefault="002535B7" w:rsidRPr="002535B7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2535B7">
        <w:rPr>
          <w:rFonts w:ascii="Century Gothic" w:cs="Calibri" w:hAnsi="Century Gothic"/>
          <w:bCs/>
          <w:color w:themeColor="text1" w:val="000000"/>
          <w:sz w:val="24"/>
          <w:szCs w:val="24"/>
        </w:rPr>
        <w:t>Tiempo a tu disposición para relajarte, disfrutar de la piscina y las instalaciones —si te gusta, puedes darte un chapuzón—, o simplemente descansar y saborear la tranquilidad del entorno campestre. ¡Tú pones el ritmo!</w:t>
      </w:r>
    </w:p>
    <w:p w14:paraId="1EC48F9D" w14:textId="77777777" w:rsidP="002535B7" w:rsidR="002535B7" w:rsidRDefault="002535B7" w:rsidRPr="002535B7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</w:p>
    <w:p w14:paraId="75C633F4" w14:textId="212FAE71" w:rsidP="002535B7" w:rsidR="002535B7" w:rsidRDefault="002535B7" w:rsidRPr="002535B7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2535B7">
        <w:rPr>
          <w:rFonts w:ascii="Century Gothic" w:cs="Calibri" w:hAnsi="Century Gothic"/>
          <w:bCs/>
          <w:color w:themeColor="text1" w:val="000000"/>
          <w:sz w:val="24"/>
          <w:szCs w:val="24"/>
        </w:rPr>
        <w:t xml:space="preserve"> Almuerzo</w:t>
      </w:r>
    </w:p>
    <w:p w14:paraId="4FC40124" w14:textId="77777777" w:rsidP="002535B7" w:rsidR="002535B7" w:rsidRDefault="002535B7" w:rsidRPr="002535B7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2535B7">
        <w:rPr>
          <w:rFonts w:ascii="Century Gothic" w:cs="Calibri" w:hAnsi="Century Gothic"/>
          <w:bCs/>
          <w:color w:themeColor="text1" w:val="000000"/>
          <w:sz w:val="24"/>
          <w:szCs w:val="24"/>
        </w:rPr>
        <w:t>Compartimos un rico almuerzo con los sabores auténticos de la gastronomía santandereana, el broche perfecto a estos días de encanto.</w:t>
      </w:r>
    </w:p>
    <w:p w14:paraId="2D6C9254" w14:textId="77777777" w:rsidP="002535B7" w:rsidR="002535B7" w:rsidRDefault="002535B7" w:rsidRPr="002535B7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</w:p>
    <w:p w14:paraId="39366899" w14:textId="717CE631" w:rsidP="002535B7" w:rsidR="002535B7" w:rsidRDefault="002535B7" w:rsidRPr="002535B7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2535B7">
        <w:rPr>
          <w:rFonts w:ascii="Century Gothic" w:cs="Calibri" w:hAnsi="Century Gothic"/>
          <w:bCs/>
          <w:color w:themeColor="text1" w:val="000000"/>
          <w:sz w:val="24"/>
          <w:szCs w:val="24"/>
        </w:rPr>
        <w:t>Regreso a Bucaramanga</w:t>
      </w:r>
    </w:p>
    <w:p w14:paraId="09B9B6F3" w14:textId="77578561" w:rsidP="002535B7" w:rsidR="00DA2321" w:rsidRDefault="002535B7" w:rsidRPr="00DA2321">
      <w:pPr>
        <w:pStyle w:val="Sinespaciado"/>
        <w:tabs>
          <w:tab w:pos="4290" w:val="left"/>
        </w:tabs>
        <w:ind w:left="-284"/>
        <w:jc w:val="both"/>
        <w:rPr>
          <w:rFonts w:ascii="Century Gothic" w:cs="Calibri" w:hAnsi="Century Gothic"/>
          <w:bCs/>
          <w:color w:themeColor="text1" w:val="000000"/>
          <w:sz w:val="24"/>
          <w:szCs w:val="24"/>
        </w:rPr>
      </w:pPr>
      <w:r w:rsidRPr="002535B7">
        <w:rPr>
          <w:rFonts w:ascii="Century Gothic" w:cs="Calibri" w:hAnsi="Century Gothic"/>
          <w:bCs/>
          <w:color w:themeColor="text1" w:val="000000"/>
          <w:sz w:val="24"/>
          <w:szCs w:val="24"/>
        </w:rPr>
        <w:t>Con la maleta llena de recuerdos, fotos increíbles y la calidez de Santander en el alma, emprendemos el camino de vuelta a casa.</w:t>
      </w:r>
    </w:p>
    <w:p w14:paraId="1F08C488" w14:textId="77777777" w:rsidP="002535B7" w:rsidR="008E3E3C" w:rsidRDefault="008E3E3C">
      <w:pPr>
        <w:pStyle w:val="Sinespaciado"/>
        <w:tabs>
          <w:tab w:pos="4290" w:val="left"/>
        </w:tabs>
        <w:rPr>
          <w:rFonts w:ascii="Century Gothic" w:cs="Calibri" w:hAnsi="Century Gothic"/>
          <w:b/>
          <w:color w:themeColor="text2" w:themeTint="99" w:val="548DD4"/>
          <w:sz w:val="24"/>
          <w:szCs w:val="24"/>
        </w:rPr>
      </w:pPr>
    </w:p>
    <w:p w14:paraId="730E48C5" w14:textId="77777777" w:rsidP="002405E5" w:rsidR="008E3E3C" w:rsidRDefault="008E3E3C">
      <w:pPr>
        <w:pStyle w:val="Sinespaciado"/>
        <w:tabs>
          <w:tab w:pos="4290" w:val="left"/>
        </w:tabs>
        <w:ind w:left="-284"/>
        <w:rPr>
          <w:rFonts w:ascii="Century Gothic" w:cs="Calibri" w:hAnsi="Century Gothic"/>
          <w:b/>
          <w:color w:themeColor="text2" w:themeTint="99" w:val="548DD4"/>
          <w:sz w:val="24"/>
          <w:szCs w:val="24"/>
        </w:rPr>
      </w:pPr>
    </w:p>
    <w:p w14:paraId="5C15207C" w14:textId="2E685193" w:rsidP="002405E5" w:rsidR="002405E5" w:rsidRDefault="002405E5" w:rsidRPr="008840C6">
      <w:pPr>
        <w:pStyle w:val="Sinespaciado"/>
        <w:tabs>
          <w:tab w:pos="4290" w:val="left"/>
        </w:tabs>
        <w:ind w:left="-284"/>
        <w:rPr>
          <w:rFonts w:ascii="Century Gothic" w:cs="Calibri" w:hAnsi="Century Gothic"/>
          <w:b/>
          <w:color w:themeColor="text2" w:themeTint="99" w:val="548DD4"/>
          <w:sz w:val="24"/>
          <w:szCs w:val="24"/>
        </w:rPr>
      </w:pPr>
      <w:r w:rsidRPr="008840C6">
        <w:rPr>
          <w:rFonts w:ascii="Century Gothic" w:cs="Calibri" w:hAnsi="Century Gothic"/>
          <w:b/>
          <w:color w:themeColor="text2" w:themeTint="99" w:val="548DD4"/>
          <w:sz w:val="24"/>
          <w:szCs w:val="24"/>
        </w:rPr>
        <w:t>EL PLAN INCLUYE:</w:t>
      </w:r>
      <w:r>
        <w:rPr>
          <w:rFonts w:ascii="Century Gothic" w:cs="Calibri" w:hAnsi="Century Gothic"/>
          <w:b/>
          <w:color w:themeColor="text2" w:themeTint="99" w:val="548DD4"/>
          <w:sz w:val="24"/>
          <w:szCs w:val="24"/>
        </w:rPr>
        <w:tab/>
      </w:r>
    </w:p>
    <w:p w14:paraId="318C1315" w14:textId="77777777" w:rsidP="002405E5" w:rsidR="002405E5" w:rsidRDefault="002405E5" w:rsidRPr="008840C6">
      <w:pPr>
        <w:pStyle w:val="Sinespaciado"/>
        <w:ind w:left="-284"/>
        <w:rPr>
          <w:rFonts w:ascii="Century Gothic" w:cs="Calibri" w:hAnsi="Century Gothic"/>
          <w:b/>
          <w:sz w:val="24"/>
          <w:szCs w:val="24"/>
        </w:rPr>
      </w:pPr>
    </w:p>
    <w:p w14:paraId="65C4E4E4" w14:textId="77777777" w:rsidP="00ED4779" w:rsidR="002405E5" w:rsidRDefault="002405E5" w:rsidRPr="00877952">
      <w:pPr>
        <w:pStyle w:val="Sinespaciado"/>
        <w:numPr>
          <w:ilvl w:val="0"/>
          <w:numId w:val="7"/>
        </w:numPr>
        <w:spacing w:line="276" w:lineRule="auto"/>
        <w:jc w:val="both"/>
        <w:rPr>
          <w:rFonts w:ascii="Century Gothic" w:cs="Calibri" w:hAnsi="Century Gothic"/>
          <w:szCs w:val="24"/>
        </w:rPr>
      </w:pPr>
      <w:r w:rsidRPr="00877952">
        <w:rPr>
          <w:rFonts w:ascii="Century Gothic" w:cs="Calibri" w:hAnsi="Century Gothic"/>
          <w:szCs w:val="24"/>
        </w:rPr>
        <w:t>Transporte (AAA) durante el recorrido, acompañamiento de guía turístico y asistencia médica.</w:t>
      </w:r>
    </w:p>
    <w:p w14:paraId="4D8DFDFB" w14:textId="77777777" w:rsidP="00ED4779" w:rsidR="002405E5" w:rsidRDefault="002405E5" w:rsidRPr="00877952">
      <w:pPr>
        <w:pStyle w:val="Sinespaciado"/>
        <w:numPr>
          <w:ilvl w:val="0"/>
          <w:numId w:val="7"/>
        </w:numPr>
        <w:spacing w:line="276" w:lineRule="auto"/>
        <w:jc w:val="both"/>
        <w:rPr>
          <w:rFonts w:ascii="Century Gothic" w:cs="Calibri" w:hAnsi="Century Gothic"/>
          <w:szCs w:val="24"/>
        </w:rPr>
      </w:pPr>
      <w:r w:rsidRPr="00877952">
        <w:rPr>
          <w:rFonts w:ascii="Century Gothic" w:cs="Calibri" w:hAnsi="Century Gothic"/>
          <w:szCs w:val="24"/>
        </w:rPr>
        <w:t>Alojamiento 1 noche en San Gil (Hotel Campestre)</w:t>
      </w:r>
    </w:p>
    <w:p w14:paraId="5B556963" w14:textId="77777777" w:rsidP="00ED4779" w:rsidR="002405E5" w:rsidRDefault="002405E5" w:rsidRPr="00877952">
      <w:pPr>
        <w:pStyle w:val="Sinespaciado"/>
        <w:numPr>
          <w:ilvl w:val="0"/>
          <w:numId w:val="7"/>
        </w:numPr>
        <w:spacing w:line="276" w:lineRule="auto"/>
        <w:jc w:val="both"/>
        <w:rPr>
          <w:rFonts w:ascii="Century Gothic" w:cs="Calibri" w:hAnsi="Century Gothic"/>
          <w:szCs w:val="24"/>
        </w:rPr>
      </w:pPr>
      <w:r w:rsidRPr="00877952">
        <w:rPr>
          <w:rFonts w:ascii="Century Gothic" w:cs="Calibri" w:hAnsi="Century Gothic"/>
          <w:szCs w:val="24"/>
        </w:rPr>
        <w:t>Impuestos y Seguro Hotelero</w:t>
      </w:r>
    </w:p>
    <w:p w14:paraId="76B8E7AF" w14:textId="23051E76" w:rsidP="00ED4779" w:rsidR="002405E5" w:rsidRDefault="00CC4E19" w:rsidRPr="00877952">
      <w:pPr>
        <w:pStyle w:val="Sinespaciado"/>
        <w:numPr>
          <w:ilvl w:val="0"/>
          <w:numId w:val="7"/>
        </w:numPr>
        <w:spacing w:line="276" w:lineRule="auto"/>
        <w:jc w:val="both"/>
        <w:rPr>
          <w:rFonts w:ascii="Century Gothic" w:cs="Calibri" w:hAnsi="Century Gothic"/>
          <w:szCs w:val="24"/>
        </w:rPr>
      </w:pPr>
      <w:r w:rsidRPr="00877952">
        <w:rPr>
          <w:rFonts w:ascii="Century Gothic" w:cs="Calibri" w:hAnsi="Century Gothic"/>
          <w:szCs w:val="24"/>
        </w:rPr>
        <w:t xml:space="preserve">1 </w:t>
      </w:r>
      <w:r w:rsidR="002535B7" w:rsidRPr="00877952">
        <w:rPr>
          <w:rFonts w:ascii="Century Gothic" w:cs="Calibri" w:hAnsi="Century Gothic"/>
          <w:szCs w:val="24"/>
        </w:rPr>
        <w:t>desayuno</w:t>
      </w:r>
      <w:r w:rsidR="002405E5" w:rsidRPr="00877952">
        <w:rPr>
          <w:rFonts w:ascii="Century Gothic" w:cs="Calibri" w:hAnsi="Century Gothic"/>
          <w:szCs w:val="24"/>
        </w:rPr>
        <w:t xml:space="preserve"> </w:t>
      </w:r>
    </w:p>
    <w:p w14:paraId="2E9D13EB" w14:textId="214FD8D5" w:rsidP="00ED4779" w:rsidR="002405E5" w:rsidRDefault="00CC4E19" w:rsidRPr="00877952">
      <w:pPr>
        <w:pStyle w:val="Sinespaciado"/>
        <w:numPr>
          <w:ilvl w:val="0"/>
          <w:numId w:val="7"/>
        </w:numPr>
        <w:spacing w:line="276" w:lineRule="auto"/>
        <w:jc w:val="both"/>
        <w:rPr>
          <w:rFonts w:ascii="Century Gothic" w:cs="Calibri" w:hAnsi="Century Gothic"/>
          <w:szCs w:val="24"/>
        </w:rPr>
      </w:pPr>
      <w:r w:rsidRPr="00877952">
        <w:rPr>
          <w:rFonts w:ascii="Century Gothic" w:cs="Calibri" w:hAnsi="Century Gothic"/>
          <w:szCs w:val="24"/>
        </w:rPr>
        <w:lastRenderedPageBreak/>
        <w:t xml:space="preserve">1 </w:t>
      </w:r>
      <w:r w:rsidR="002535B7" w:rsidRPr="00877952">
        <w:rPr>
          <w:rFonts w:ascii="Century Gothic" w:cs="Calibri" w:hAnsi="Century Gothic"/>
          <w:szCs w:val="24"/>
        </w:rPr>
        <w:t>almuerzo</w:t>
      </w:r>
    </w:p>
    <w:p w14:paraId="1C8F2888" w14:textId="77777777" w:rsidP="001D3D41" w:rsidR="001D3D41" w:rsidRDefault="00CC4E19">
      <w:pPr>
        <w:pStyle w:val="Sinespaciado"/>
        <w:numPr>
          <w:ilvl w:val="0"/>
          <w:numId w:val="7"/>
        </w:numPr>
        <w:spacing w:line="276" w:lineRule="auto"/>
        <w:jc w:val="both"/>
        <w:rPr>
          <w:rFonts w:ascii="Century Gothic" w:cs="Calibri" w:hAnsi="Century Gothic"/>
          <w:szCs w:val="24"/>
        </w:rPr>
      </w:pPr>
      <w:r w:rsidRPr="00877952">
        <w:rPr>
          <w:rFonts w:ascii="Century Gothic" w:cs="Calibri" w:hAnsi="Century Gothic"/>
          <w:szCs w:val="24"/>
        </w:rPr>
        <w:t xml:space="preserve">Visita </w:t>
      </w:r>
      <w:r w:rsidR="002405E5" w:rsidRPr="00877952">
        <w:rPr>
          <w:rFonts w:ascii="Century Gothic" w:cs="Calibri" w:hAnsi="Century Gothic"/>
          <w:szCs w:val="24"/>
        </w:rPr>
        <w:t xml:space="preserve">Barichara </w:t>
      </w:r>
    </w:p>
    <w:p w14:paraId="1E79C1A6" w14:textId="5BD885BA" w:rsidP="001D3D41" w:rsidR="002405E5" w:rsidRDefault="00CC4E19" w:rsidRPr="001D3D41">
      <w:pPr>
        <w:pStyle w:val="Sinespaciado"/>
        <w:numPr>
          <w:ilvl w:val="0"/>
          <w:numId w:val="7"/>
        </w:numPr>
        <w:spacing w:line="276" w:lineRule="auto"/>
        <w:jc w:val="both"/>
        <w:rPr>
          <w:rFonts w:ascii="Century Gothic" w:cs="Calibri" w:hAnsi="Century Gothic"/>
          <w:szCs w:val="24"/>
        </w:rPr>
      </w:pPr>
      <w:r w:rsidRPr="001D3D41">
        <w:rPr>
          <w:rFonts w:ascii="Century Gothic" w:cs="Calibri" w:hAnsi="Century Gothic"/>
          <w:szCs w:val="24"/>
        </w:rPr>
        <w:t>Visita</w:t>
      </w:r>
      <w:r w:rsidR="002405E5" w:rsidRPr="001D3D41">
        <w:rPr>
          <w:rFonts w:ascii="Century Gothic" w:cs="Calibri" w:hAnsi="Century Gothic"/>
          <w:szCs w:val="24"/>
        </w:rPr>
        <w:t xml:space="preserve"> Gallineral en San Gil</w:t>
      </w:r>
    </w:p>
    <w:p w14:paraId="47760FAC" w14:textId="0520A80F" w:rsidP="002535B7" w:rsidR="002535B7" w:rsidRDefault="00CC4E19">
      <w:pPr>
        <w:pStyle w:val="Sinespaciado"/>
        <w:numPr>
          <w:ilvl w:val="0"/>
          <w:numId w:val="7"/>
        </w:numPr>
        <w:spacing w:line="276" w:lineRule="auto"/>
        <w:jc w:val="both"/>
        <w:rPr>
          <w:rFonts w:ascii="Century Gothic" w:cs="Calibri" w:hAnsi="Century Gothic"/>
          <w:szCs w:val="24"/>
        </w:rPr>
      </w:pPr>
      <w:r w:rsidRPr="00877952">
        <w:rPr>
          <w:rFonts w:ascii="Century Gothic" w:cs="Calibri" w:hAnsi="Century Gothic"/>
          <w:szCs w:val="24"/>
        </w:rPr>
        <w:t>Visita</w:t>
      </w:r>
      <w:r w:rsidR="002405E5" w:rsidRPr="00877952">
        <w:rPr>
          <w:rFonts w:ascii="Century Gothic" w:cs="Calibri" w:hAnsi="Century Gothic"/>
          <w:szCs w:val="24"/>
        </w:rPr>
        <w:t xml:space="preserve"> </w:t>
      </w:r>
      <w:r w:rsidR="002535B7" w:rsidRPr="00877952">
        <w:rPr>
          <w:rFonts w:ascii="Century Gothic" w:cs="Calibri" w:hAnsi="Century Gothic"/>
          <w:szCs w:val="24"/>
        </w:rPr>
        <w:t>Curit</w:t>
      </w:r>
      <w:r w:rsidR="002535B7">
        <w:rPr>
          <w:rFonts w:ascii="Century Gothic" w:cs="Calibri" w:hAnsi="Century Gothic"/>
          <w:szCs w:val="24"/>
        </w:rPr>
        <w:t>í</w:t>
      </w:r>
    </w:p>
    <w:p w14:paraId="6B101F57" w14:textId="6E658396" w:rsidP="002535B7" w:rsidR="002405E5" w:rsidRDefault="002405E5" w:rsidRPr="002535B7">
      <w:pPr>
        <w:pStyle w:val="Sinespaciado"/>
        <w:numPr>
          <w:ilvl w:val="0"/>
          <w:numId w:val="7"/>
        </w:numPr>
        <w:spacing w:line="276" w:lineRule="auto"/>
        <w:jc w:val="both"/>
        <w:rPr>
          <w:rFonts w:ascii="Century Gothic" w:cs="Calibri" w:hAnsi="Century Gothic"/>
          <w:szCs w:val="24"/>
        </w:rPr>
      </w:pPr>
      <w:r w:rsidRPr="002535B7">
        <w:rPr>
          <w:rFonts w:ascii="Century Gothic" w:cs="Calibri" w:hAnsi="Century Gothic"/>
          <w:b/>
          <w:color w:themeColor="text2" w:themeTint="99" w:val="548DD4"/>
          <w:sz w:val="24"/>
          <w:szCs w:val="24"/>
        </w:rPr>
        <w:t>NO INCLUYE</w:t>
      </w:r>
    </w:p>
    <w:p w14:paraId="648F2EFC" w14:textId="77777777" w:rsidP="002405E5" w:rsidR="002405E5" w:rsidRDefault="002405E5" w:rsidRPr="008840C6">
      <w:pPr>
        <w:pStyle w:val="Sinespaciado"/>
        <w:ind w:left="-284"/>
        <w:rPr>
          <w:rFonts w:ascii="Century Gothic" w:cs="Calibri" w:hAnsi="Century Gothic"/>
          <w:b/>
          <w:sz w:val="24"/>
          <w:szCs w:val="24"/>
        </w:rPr>
      </w:pPr>
    </w:p>
    <w:p w14:paraId="640A666A" w14:textId="77777777" w:rsidP="00ED4779" w:rsidR="002405E5" w:rsidRDefault="002405E5" w:rsidRPr="00877952">
      <w:pPr>
        <w:pStyle w:val="Sinespaciado"/>
        <w:numPr>
          <w:ilvl w:val="0"/>
          <w:numId w:val="8"/>
        </w:numPr>
        <w:jc w:val="both"/>
        <w:rPr>
          <w:rFonts w:ascii="Century Gothic" w:cstheme="minorHAnsi" w:hAnsi="Century Gothic"/>
          <w:szCs w:val="24"/>
        </w:rPr>
      </w:pPr>
      <w:r w:rsidRPr="00877952">
        <w:rPr>
          <w:rFonts w:ascii="Century Gothic" w:cstheme="minorHAnsi" w:hAnsi="Century Gothic"/>
          <w:szCs w:val="24"/>
        </w:rPr>
        <w:t>Gastos no especificados en el programa</w:t>
      </w:r>
    </w:p>
    <w:p w14:paraId="242EA7EF" w14:textId="479D3B90" w:rsidP="00ED4779" w:rsidR="002405E5" w:rsidRDefault="002405E5">
      <w:pPr>
        <w:pStyle w:val="Sinespaciado"/>
        <w:jc w:val="both"/>
        <w:rPr>
          <w:rFonts w:ascii="Century Gothic" w:cstheme="minorHAnsi" w:hAnsi="Century Gothic"/>
          <w:sz w:val="24"/>
          <w:szCs w:val="24"/>
        </w:rPr>
      </w:pPr>
    </w:p>
    <w:p w14:paraId="2CED542B" w14:textId="77777777" w:rsidP="002405E5" w:rsidR="00684395" w:rsidRDefault="00684395">
      <w:pPr>
        <w:pStyle w:val="Sinespaciado"/>
        <w:ind w:left="-284"/>
        <w:jc w:val="center"/>
        <w:rPr>
          <w:rFonts w:ascii="Century Gothic" w:cstheme="minorHAnsi" w:hAnsi="Century Gothic"/>
          <w:b/>
          <w:color w:themeColor="text2" w:themeTint="99" w:val="548DD4"/>
          <w:sz w:val="24"/>
          <w:szCs w:val="24"/>
        </w:rPr>
      </w:pPr>
    </w:p>
    <w:p w14:paraId="0AF7156B" w14:textId="5F97D811" w:rsidP="002535B7" w:rsidR="00684395" w:rsidRDefault="002405E5" w:rsidRPr="00877952">
      <w:pPr>
        <w:pStyle w:val="Sinespaciado"/>
        <w:ind w:left="-284"/>
        <w:jc w:val="center"/>
        <w:rPr>
          <w:rFonts w:ascii="Century Gothic" w:cs="Arial" w:hAnsi="Century Gothic"/>
          <w:szCs w:val="24"/>
          <w14:shadow w14:algn="none" w14:blurRad="69850" w14:dir="5400000" w14:dist="43180" w14:kx="0" w14:ky="0" w14:sx="0" w14:sy="0">
            <w14:srgbClr w14:val="000000">
              <w14:alpha w14:val="35000"/>
            </w14:srgbClr>
          </w14:shadow>
          <w14:textOutline w14:algn="ctr" w14:cap="flat" w14:cmpd="sng" w14:w="952">
            <w14:noFill/>
            <w14:prstDash w14:val="solid"/>
            <w14:round/>
          </w14:textOutline>
        </w:rPr>
      </w:pPr>
      <w:r w:rsidRPr="00D37913">
        <w:rPr>
          <w:rFonts w:ascii="Century Gothic" w:cstheme="minorHAnsi" w:hAnsi="Century Gothic"/>
          <w:b/>
          <w:color w:themeColor="text2" w:themeTint="99" w:val="548DD4"/>
          <w:sz w:val="24"/>
          <w:szCs w:val="24"/>
        </w:rPr>
        <w:t>ITINERARIO</w:t>
      </w:r>
    </w:p>
    <w:p w14:paraId="43FD593A" w14:textId="77777777" w:rsidP="00684395" w:rsidR="002405E5" w:rsidRDefault="002405E5" w:rsidRPr="00D37913">
      <w:pPr>
        <w:pStyle w:val="Sinespaciado"/>
        <w:ind w:left="720"/>
        <w:rPr>
          <w:rFonts w:ascii="Century Gothic" w:cs="Arial" w:hAnsi="Century Gothic"/>
          <w:sz w:val="24"/>
          <w:szCs w:val="24"/>
          <w14:shadow w14:algn="none" w14:blurRad="69850" w14:dir="5400000" w14:dist="43180" w14:kx="0" w14:ky="0" w14:sx="0" w14:sy="0">
            <w14:srgbClr w14:val="000000">
              <w14:alpha w14:val="35000"/>
            </w14:srgbClr>
          </w14:shadow>
          <w14:textOutline w14:algn="ctr" w14:cap="flat" w14:cmpd="sng" w14:w="952">
            <w14:noFill/>
            <w14:prstDash w14:val="solid"/>
            <w14:round/>
          </w14:textOutline>
        </w:rPr>
      </w:pPr>
    </w:p>
    <w:p w14:paraId="6954D81D" w14:textId="77777777" w:rsidP="00684395" w:rsidR="00684395" w:rsidRDefault="00684395" w:rsidRPr="00D37913">
      <w:pPr>
        <w:pStyle w:val="Sinespaciado"/>
        <w:ind w:left="720"/>
        <w:rPr>
          <w:rFonts w:ascii="Century Gothic" w:cs="Arial" w:hAnsi="Century Gothic"/>
          <w:sz w:val="24"/>
          <w:szCs w:val="24"/>
          <w14:shadow w14:algn="none" w14:blurRad="69850" w14:dir="5400000" w14:dist="43180" w14:kx="0" w14:ky="0" w14:sx="0" w14:sy="0">
            <w14:srgbClr w14:val="000000">
              <w14:alpha w14:val="35000"/>
            </w14:srgbClr>
          </w14:shadow>
          <w14:textOutline w14:algn="ctr" w14:cap="flat" w14:cmpd="sng" w14:w="952">
            <w14:noFill/>
            <w14:prstDash w14:val="solid"/>
            <w14:round/>
          </w14:textOutline>
        </w:rPr>
      </w:pPr>
    </w:p>
    <w:p w14:paraId="76F3CCC3" w14:textId="77777777" w:rsidP="002405E5" w:rsidR="002405E5" w:rsidRDefault="002405E5" w:rsidRPr="00D37913">
      <w:pPr>
        <w:pStyle w:val="Sinespaciado"/>
        <w:ind w:left="-284"/>
        <w:jc w:val="both"/>
        <w:rPr>
          <w:rFonts w:ascii="Century Gothic" w:cstheme="minorHAnsi" w:hAnsi="Century Gothic"/>
          <w:sz w:val="24"/>
          <w:szCs w:val="24"/>
        </w:rPr>
      </w:pPr>
    </w:p>
    <w:tbl>
      <w:tblPr>
        <w:tblW w:type="dxa" w:w="8434"/>
        <w:tblInd w:type="dxa" w:w="461"/>
        <w:tblCellMar>
          <w:left w:type="dxa" w:w="70"/>
          <w:right w:type="dxa" w:w="70"/>
        </w:tblCellMar>
        <w:tblLook w:firstColumn="1" w:firstRow="1" w:lastColumn="0" w:lastRow="0" w:noHBand="0" w:noVBand="1" w:val="04A0"/>
      </w:tblPr>
      <w:tblGrid>
        <w:gridCol w:w="1488"/>
        <w:gridCol w:w="1843"/>
        <w:gridCol w:w="1843"/>
        <w:gridCol w:w="1701"/>
        <w:gridCol w:w="1559"/>
      </w:tblGrid>
      <w:tr w14:paraId="55CE0E23" w14:textId="77777777" w:rsidR="00797045" w:rsidRPr="00D37913" w:rsidTr="00684395">
        <w:trPr>
          <w:trHeight w:val="405"/>
        </w:trPr>
        <w:tc>
          <w:tcPr>
            <w:tcW w:type="dxa" w:w="8434"/>
            <w:gridSpan w:val="5"/>
            <w:tcBorders>
              <w:top w:color="FFFFFF" w:space="0" w:sz="4" w:val="single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A4D76B" w:val="clear"/>
            <w:noWrap/>
            <w:vAlign w:val="center"/>
            <w:hideMark/>
          </w:tcPr>
          <w:p w14:paraId="02035B31" w14:textId="77777777" w:rsidP="00797045" w:rsidR="00797045" w:rsidRDefault="00797045" w:rsidRPr="00D37913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32"/>
                <w:szCs w:val="32"/>
                <w:lang w:eastAsia="es-ES" w:val="es-ES"/>
              </w:rPr>
            </w:pPr>
            <w:r w:rsidRPr="00D37913">
              <w:rPr>
                <w:rFonts w:ascii="Century Gothic" w:cs="Times New Roman" w:eastAsia="Times New Roman" w:hAnsi="Century Gothic"/>
                <w:b/>
                <w:bCs/>
                <w:color w:val="000000"/>
                <w:sz w:val="32"/>
                <w:szCs w:val="32"/>
                <w:lang w:eastAsia="es-ES" w:val="es-ES"/>
              </w:rPr>
              <w:t>TARIFAS POR PERSONA</w:t>
            </w:r>
          </w:p>
        </w:tc>
      </w:tr>
      <w:tr w14:paraId="4CF0F670" w14:textId="77777777" w:rsidR="00684395" w:rsidRPr="00D37913" w:rsidTr="00684395">
        <w:trPr>
          <w:trHeight w:val="570"/>
        </w:trPr>
        <w:tc>
          <w:tcPr>
            <w:tcW w:type="dxa" w:w="1488"/>
            <w:tcBorders>
              <w:top w:val="nil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5D013C6B" w14:textId="77777777" w:rsidP="00797045" w:rsidR="00797045" w:rsidRDefault="00797045" w:rsidRPr="00D37913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ES"/>
              </w:rPr>
            </w:pPr>
            <w:r w:rsidRPr="00D37913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ES"/>
              </w:rPr>
              <w:t>HOTEL</w:t>
            </w:r>
          </w:p>
        </w:tc>
        <w:tc>
          <w:tcPr>
            <w:tcW w:type="dxa" w:w="1843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1377AE57" w14:textId="77777777" w:rsidP="00797045" w:rsidR="00797045" w:rsidRDefault="00797045" w:rsidRPr="00D37913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ES"/>
              </w:rPr>
            </w:pPr>
            <w:r w:rsidRPr="00D37913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ES"/>
              </w:rPr>
              <w:t>MULTIPLE</w:t>
            </w:r>
          </w:p>
        </w:tc>
        <w:tc>
          <w:tcPr>
            <w:tcW w:type="dxa" w:w="1843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7167EE6F" w14:textId="77777777" w:rsidP="00797045" w:rsidR="00797045" w:rsidRDefault="00797045" w:rsidRPr="00D37913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ES"/>
              </w:rPr>
            </w:pPr>
            <w:r w:rsidRPr="00D37913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ES"/>
              </w:rPr>
              <w:t>DOBLE</w:t>
            </w:r>
          </w:p>
        </w:tc>
        <w:tc>
          <w:tcPr>
            <w:tcW w:type="dxa" w:w="1701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3B330652" w14:textId="77777777" w:rsidP="00797045" w:rsidR="00797045" w:rsidRDefault="00797045" w:rsidRPr="00D37913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ES"/>
              </w:rPr>
            </w:pPr>
            <w:r w:rsidRPr="00D37913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ES"/>
              </w:rPr>
              <w:t>SENCILLA</w:t>
            </w:r>
          </w:p>
        </w:tc>
        <w:tc>
          <w:tcPr>
            <w:tcW w:type="dxa" w:w="1559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2F864424" w14:textId="77777777" w:rsidP="00797045" w:rsidR="00797045" w:rsidRDefault="00797045" w:rsidRPr="00D37913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ES"/>
              </w:rPr>
            </w:pPr>
            <w:r w:rsidRPr="00D37913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ES"/>
              </w:rPr>
              <w:t>NIÑOS</w:t>
            </w:r>
            <w:r w:rsidRPr="00D37913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ES"/>
              </w:rPr>
              <w:br/>
            </w:r>
            <w:r w:rsidRPr="00D37913">
              <w:rPr>
                <w:rFonts w:ascii="Century Gothic" w:cs="Times New Roman" w:eastAsia="Times New Roman" w:hAnsi="Century Gothic"/>
                <w:b/>
                <w:bCs/>
                <w:color w:val="000000"/>
                <w:sz w:val="20"/>
                <w:szCs w:val="20"/>
                <w:lang w:eastAsia="es-ES" w:val="es-ES"/>
              </w:rPr>
              <w:t>(5 a 10 AÑOS)</w:t>
            </w:r>
          </w:p>
        </w:tc>
      </w:tr>
      <w:tr w14:paraId="05A5B846" w14:textId="77777777" w:rsidR="00684395" w:rsidRPr="00D37913" w:rsidTr="00684395">
        <w:trPr>
          <w:trHeight w:val="303"/>
        </w:trPr>
        <w:tc>
          <w:tcPr>
            <w:tcW w:type="dxa" w:w="1488"/>
            <w:tcBorders>
              <w:top w:val="nil"/>
              <w:left w:color="00B0F0" w:space="0" w:sz="4" w:val="single"/>
              <w:bottom w:val="nil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532B0CF7" w14:textId="77777777" w:rsidP="00797045" w:rsidR="00797045" w:rsidRDefault="00797045" w:rsidRPr="00D37913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8"/>
                <w:szCs w:val="24"/>
                <w:lang w:eastAsia="es-ES" w:val="es-ES"/>
              </w:rPr>
            </w:pPr>
            <w:r w:rsidRPr="00D37913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ES"/>
              </w:rPr>
              <w:t>TURISTA</w:t>
            </w:r>
          </w:p>
        </w:tc>
        <w:tc>
          <w:tcPr>
            <w:tcW w:type="dxa" w:w="1843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359D373F" w14:textId="6653884F" w:rsidP="00E4039D" w:rsidR="00797045" w:rsidRDefault="00ED4779" w:rsidRPr="00D37913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 w:val="es-ES"/>
              </w:rPr>
            </w:pPr>
            <w:r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/>
              </w:rPr>
              <w:t>$ 4</w:t>
            </w:r>
            <w:r w:rsidR="002535B7"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/>
              </w:rPr>
              <w:t>50</w:t>
            </w:r>
            <w:r w:rsidR="00797045" w:rsidRPr="00D37913"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/>
              </w:rPr>
              <w:t xml:space="preserve">.000 </w:t>
            </w:r>
          </w:p>
        </w:tc>
        <w:tc>
          <w:tcPr>
            <w:tcW w:type="dxa" w:w="1843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6B5D4BB8" w14:textId="1B4514A1" w:rsidP="00E4039D" w:rsidR="00797045" w:rsidRDefault="00797045" w:rsidRPr="00D37913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 w:val="es-ES"/>
              </w:rPr>
            </w:pPr>
            <w:r w:rsidRPr="00D37913"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/>
              </w:rPr>
              <w:t xml:space="preserve">$ </w:t>
            </w:r>
            <w:r w:rsidR="00ED4779"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/>
              </w:rPr>
              <w:t>4</w:t>
            </w:r>
            <w:r w:rsidR="002535B7"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/>
              </w:rPr>
              <w:t>9</w:t>
            </w:r>
            <w:r w:rsidR="00ED4779"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/>
              </w:rPr>
              <w:t>0</w:t>
            </w:r>
            <w:r w:rsidRPr="00D37913"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/>
              </w:rPr>
              <w:t>.000</w:t>
            </w:r>
          </w:p>
        </w:tc>
        <w:tc>
          <w:tcPr>
            <w:tcW w:type="dxa" w:w="1701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752EB7E5" w14:textId="0DF81B51" w:rsidP="00E4039D" w:rsidR="00797045" w:rsidRDefault="00797045" w:rsidRPr="00D37913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 w:val="es-ES"/>
              </w:rPr>
            </w:pPr>
            <w:r w:rsidRPr="00D37913"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/>
              </w:rPr>
              <w:t xml:space="preserve">$ </w:t>
            </w:r>
            <w:r w:rsidR="002535B7"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/>
              </w:rPr>
              <w:t>51</w:t>
            </w:r>
            <w:r w:rsidR="00ED4779"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/>
              </w:rPr>
              <w:t>0</w:t>
            </w:r>
            <w:r w:rsidRPr="00D37913"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/>
              </w:rPr>
              <w:t>.000</w:t>
            </w:r>
          </w:p>
        </w:tc>
        <w:tc>
          <w:tcPr>
            <w:tcW w:type="dxa" w:w="1559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1C51B551" w14:textId="1CD4C2DB" w:rsidP="00E4039D" w:rsidR="00797045" w:rsidRDefault="00797045" w:rsidRPr="00D37913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 w:val="es-ES"/>
              </w:rPr>
            </w:pPr>
            <w:r w:rsidRPr="00D37913"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/>
              </w:rPr>
              <w:t xml:space="preserve">$ </w:t>
            </w:r>
            <w:r w:rsidR="00871A9C"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/>
              </w:rPr>
              <w:t>3</w:t>
            </w:r>
            <w:r w:rsidR="00A5678E"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/>
              </w:rPr>
              <w:t>90</w:t>
            </w:r>
            <w:r w:rsidRPr="00D37913"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/>
              </w:rPr>
              <w:t xml:space="preserve">.000 </w:t>
            </w:r>
          </w:p>
        </w:tc>
      </w:tr>
      <w:tr w14:paraId="7671D087" w14:textId="77777777" w:rsidR="00684395" w:rsidRPr="00D37913" w:rsidTr="00871A9C">
        <w:trPr>
          <w:trHeight w:val="106"/>
        </w:trPr>
        <w:tc>
          <w:tcPr>
            <w:tcW w:type="dxa" w:w="1488"/>
            <w:tcBorders>
              <w:top w:val="nil"/>
              <w:left w:color="00B0F0" w:space="0" w:sz="4" w:val="single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419B12B9" w14:textId="77777777" w:rsidP="00797045" w:rsidR="00684395" w:rsidRDefault="00684395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8"/>
                <w:szCs w:val="24"/>
                <w:lang w:eastAsia="es-ES" w:val="es-ES"/>
              </w:rPr>
            </w:pPr>
          </w:p>
        </w:tc>
        <w:tc>
          <w:tcPr>
            <w:tcW w:type="dxa" w:w="1843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752A0D02" w14:textId="77777777" w:rsidP="00797045" w:rsidR="00684395" w:rsidRDefault="00684395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8"/>
                <w:szCs w:val="24"/>
                <w:lang w:eastAsia="es-ES"/>
              </w:rPr>
            </w:pPr>
          </w:p>
        </w:tc>
        <w:tc>
          <w:tcPr>
            <w:tcW w:type="dxa" w:w="1843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694202B4" w14:textId="77777777" w:rsidP="00797045" w:rsidR="00684395" w:rsidRDefault="00684395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8"/>
                <w:szCs w:val="24"/>
                <w:lang w:eastAsia="es-ES"/>
              </w:rPr>
            </w:pPr>
          </w:p>
        </w:tc>
        <w:tc>
          <w:tcPr>
            <w:tcW w:type="dxa" w:w="1701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246EB2B2" w14:textId="77777777" w:rsidP="00797045" w:rsidR="00684395" w:rsidRDefault="00684395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8"/>
                <w:szCs w:val="24"/>
                <w:lang w:eastAsia="es-ES"/>
              </w:rPr>
            </w:pPr>
          </w:p>
        </w:tc>
        <w:tc>
          <w:tcPr>
            <w:tcW w:type="dxa" w:w="1559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45CA2171" w14:textId="77777777" w:rsidP="00797045" w:rsidR="00684395" w:rsidRDefault="00684395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8"/>
                <w:szCs w:val="24"/>
                <w:lang w:eastAsia="es-ES"/>
              </w:rPr>
            </w:pPr>
          </w:p>
        </w:tc>
      </w:tr>
      <w:tr w14:paraId="4E9C8285" w14:textId="77777777" w:rsidR="00871A9C" w:rsidRPr="00D37913" w:rsidTr="00871A9C">
        <w:trPr>
          <w:trHeight w:val="106"/>
        </w:trPr>
        <w:tc>
          <w:tcPr>
            <w:tcW w:type="dxa" w:w="1488"/>
            <w:tcBorders>
              <w:top w:val="nil"/>
              <w:left w:color="00B0F0" w:space="0" w:sz="4" w:val="single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2F6609AA" w14:textId="77777777" w:rsidP="00797045" w:rsidR="00871A9C" w:rsidRDefault="00871A9C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8"/>
                <w:szCs w:val="24"/>
                <w:lang w:eastAsia="es-ES" w:val="es-ES"/>
              </w:rPr>
            </w:pPr>
          </w:p>
        </w:tc>
        <w:tc>
          <w:tcPr>
            <w:tcW w:type="dxa" w:w="1843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788D8D6E" w14:textId="77777777" w:rsidP="00797045" w:rsidR="00871A9C" w:rsidRDefault="00871A9C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8"/>
                <w:szCs w:val="24"/>
                <w:lang w:eastAsia="es-ES"/>
              </w:rPr>
            </w:pPr>
          </w:p>
        </w:tc>
        <w:tc>
          <w:tcPr>
            <w:tcW w:type="dxa" w:w="1843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6977AA85" w14:textId="77777777" w:rsidP="00797045" w:rsidR="00871A9C" w:rsidRDefault="00871A9C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8"/>
                <w:szCs w:val="24"/>
                <w:lang w:eastAsia="es-ES"/>
              </w:rPr>
            </w:pPr>
          </w:p>
        </w:tc>
        <w:tc>
          <w:tcPr>
            <w:tcW w:type="dxa" w:w="1701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2ED5B05F" w14:textId="77777777" w:rsidP="00797045" w:rsidR="00871A9C" w:rsidRDefault="00871A9C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8"/>
                <w:szCs w:val="24"/>
                <w:lang w:eastAsia="es-ES"/>
              </w:rPr>
            </w:pPr>
          </w:p>
        </w:tc>
        <w:tc>
          <w:tcPr>
            <w:tcW w:type="dxa" w:w="1559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56DBF03F" w14:textId="77777777" w:rsidP="00797045" w:rsidR="00871A9C" w:rsidRDefault="00871A9C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8"/>
                <w:szCs w:val="24"/>
                <w:lang w:eastAsia="es-ES"/>
              </w:rPr>
            </w:pPr>
          </w:p>
        </w:tc>
      </w:tr>
      <w:tr w14:paraId="77E23478" w14:textId="77777777" w:rsidR="00871A9C" w:rsidRPr="00D37913" w:rsidTr="00871A9C">
        <w:trPr>
          <w:trHeight w:val="106"/>
        </w:trPr>
        <w:tc>
          <w:tcPr>
            <w:tcW w:type="dxa" w:w="1488"/>
            <w:tcBorders>
              <w:top w:val="nil"/>
              <w:left w:color="00B0F0" w:space="0" w:sz="4" w:val="single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6547F5CA" w14:textId="21F0594E" w:rsidP="00871A9C" w:rsidR="00871A9C" w:rsidRDefault="00871A9C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8"/>
                <w:szCs w:val="24"/>
                <w:lang w:eastAsia="es-ES" w:val="es-ES"/>
              </w:rPr>
            </w:pPr>
            <w:r w:rsidRPr="00871A9C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56"/>
                <w:lang w:eastAsia="es-ES" w:val="es-ES"/>
              </w:rPr>
              <w:t>SUPERIOR</w:t>
            </w:r>
          </w:p>
        </w:tc>
        <w:tc>
          <w:tcPr>
            <w:tcW w:type="dxa" w:w="1843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14AD3F8B" w14:textId="6E852EA0" w:rsidP="00871A9C" w:rsidR="00871A9C" w:rsidRDefault="00095BF5" w:rsidRPr="00871A9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28"/>
                <w:szCs w:val="72"/>
                <w:lang w:eastAsia="es-ES"/>
              </w:rPr>
            </w:pPr>
            <w:r>
              <w:rPr>
                <w:rFonts w:ascii="Century Gothic" w:cs="Times New Roman" w:eastAsia="Times New Roman" w:hAnsi="Century Gothic"/>
                <w:color w:val="000000"/>
                <w:sz w:val="28"/>
                <w:szCs w:val="72"/>
                <w:lang w:eastAsia="es-ES"/>
              </w:rPr>
              <w:t>$6</w:t>
            </w:r>
            <w:r w:rsidR="00A5678E">
              <w:rPr>
                <w:rFonts w:ascii="Century Gothic" w:cs="Times New Roman" w:eastAsia="Times New Roman" w:hAnsi="Century Gothic"/>
                <w:color w:val="000000"/>
                <w:sz w:val="28"/>
                <w:szCs w:val="72"/>
                <w:lang w:eastAsia="es-ES"/>
              </w:rPr>
              <w:t>90</w:t>
            </w:r>
            <w:r w:rsidR="00871A9C" w:rsidRPr="00871A9C">
              <w:rPr>
                <w:rFonts w:ascii="Century Gothic" w:cs="Times New Roman" w:eastAsia="Times New Roman" w:hAnsi="Century Gothic"/>
                <w:color w:val="000000"/>
                <w:sz w:val="28"/>
                <w:szCs w:val="72"/>
                <w:lang w:eastAsia="es-ES"/>
              </w:rPr>
              <w:t>.0000</w:t>
            </w:r>
          </w:p>
        </w:tc>
        <w:tc>
          <w:tcPr>
            <w:tcW w:type="dxa" w:w="1843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556B8652" w14:textId="4E71B3E3" w:rsidP="00871A9C" w:rsidR="00871A9C" w:rsidRDefault="00ED4779" w:rsidRPr="00871A9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28"/>
                <w:szCs w:val="72"/>
                <w:lang w:eastAsia="es-ES"/>
              </w:rPr>
            </w:pPr>
            <w:r>
              <w:rPr>
                <w:rFonts w:ascii="Century Gothic" w:cs="Times New Roman" w:eastAsia="Times New Roman" w:hAnsi="Century Gothic"/>
                <w:color w:val="000000"/>
                <w:sz w:val="28"/>
                <w:szCs w:val="72"/>
                <w:lang w:eastAsia="es-ES"/>
              </w:rPr>
              <w:t>$</w:t>
            </w:r>
            <w:r w:rsidR="00A5678E">
              <w:rPr>
                <w:rFonts w:ascii="Century Gothic" w:cs="Times New Roman" w:eastAsia="Times New Roman" w:hAnsi="Century Gothic"/>
                <w:color w:val="000000"/>
                <w:sz w:val="28"/>
                <w:szCs w:val="72"/>
                <w:lang w:eastAsia="es-ES"/>
              </w:rPr>
              <w:t>75</w:t>
            </w:r>
            <w:r>
              <w:rPr>
                <w:rFonts w:ascii="Century Gothic" w:cs="Times New Roman" w:eastAsia="Times New Roman" w:hAnsi="Century Gothic"/>
                <w:color w:val="000000"/>
                <w:sz w:val="28"/>
                <w:szCs w:val="72"/>
                <w:lang w:eastAsia="es-ES"/>
              </w:rPr>
              <w:t>0</w:t>
            </w:r>
            <w:r w:rsidR="00871A9C" w:rsidRPr="00871A9C">
              <w:rPr>
                <w:rFonts w:ascii="Century Gothic" w:cs="Times New Roman" w:eastAsia="Times New Roman" w:hAnsi="Century Gothic"/>
                <w:color w:val="000000"/>
                <w:sz w:val="28"/>
                <w:szCs w:val="72"/>
                <w:lang w:eastAsia="es-ES"/>
              </w:rPr>
              <w:t>.0000</w:t>
            </w:r>
          </w:p>
        </w:tc>
        <w:tc>
          <w:tcPr>
            <w:tcW w:type="dxa" w:w="1701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190CD4ED" w14:textId="05A0BC17" w:rsidP="00871A9C" w:rsidR="00871A9C" w:rsidRDefault="00ED4779" w:rsidRPr="00871A9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28"/>
                <w:szCs w:val="72"/>
                <w:lang w:eastAsia="es-ES"/>
              </w:rPr>
            </w:pPr>
            <w:r>
              <w:rPr>
                <w:rFonts w:ascii="Century Gothic" w:cs="Times New Roman" w:eastAsia="Times New Roman" w:hAnsi="Century Gothic"/>
                <w:color w:val="000000"/>
                <w:sz w:val="28"/>
                <w:szCs w:val="72"/>
                <w:lang w:eastAsia="es-ES"/>
              </w:rPr>
              <w:t>$</w:t>
            </w:r>
            <w:r w:rsidR="00A5678E">
              <w:rPr>
                <w:rFonts w:ascii="Century Gothic" w:cs="Times New Roman" w:eastAsia="Times New Roman" w:hAnsi="Century Gothic"/>
                <w:color w:val="000000"/>
                <w:sz w:val="28"/>
                <w:szCs w:val="72"/>
                <w:lang w:eastAsia="es-ES"/>
              </w:rPr>
              <w:t>870</w:t>
            </w:r>
            <w:r w:rsidR="00871A9C" w:rsidRPr="00871A9C">
              <w:rPr>
                <w:rFonts w:ascii="Century Gothic" w:cs="Times New Roman" w:eastAsia="Times New Roman" w:hAnsi="Century Gothic"/>
                <w:color w:val="000000"/>
                <w:sz w:val="28"/>
                <w:szCs w:val="72"/>
                <w:lang w:eastAsia="es-ES"/>
              </w:rPr>
              <w:t>.0000</w:t>
            </w:r>
          </w:p>
        </w:tc>
        <w:tc>
          <w:tcPr>
            <w:tcW w:type="dxa" w:w="1559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1C515979" w14:textId="0932E57E" w:rsidP="00871A9C" w:rsidR="00871A9C" w:rsidRDefault="00871A9C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8"/>
                <w:szCs w:val="24"/>
                <w:lang w:eastAsia="es-ES"/>
              </w:rPr>
            </w:pPr>
            <w:r w:rsidRPr="00D37913"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/>
              </w:rPr>
              <w:t xml:space="preserve">$ </w:t>
            </w:r>
            <w:r w:rsidR="00A5678E"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/>
              </w:rPr>
              <w:t>51</w:t>
            </w:r>
            <w:r w:rsidRPr="00D37913">
              <w:rPr>
                <w:rFonts w:ascii="Century Gothic" w:cs="Times New Roman" w:eastAsia="Times New Roman" w:hAnsi="Century Gothic"/>
                <w:color w:val="000000"/>
                <w:sz w:val="28"/>
                <w:szCs w:val="24"/>
                <w:lang w:eastAsia="es-ES"/>
              </w:rPr>
              <w:t xml:space="preserve">0.000 </w:t>
            </w:r>
          </w:p>
        </w:tc>
      </w:tr>
      <w:tr w14:paraId="6C77C590" w14:textId="77777777" w:rsidR="00871A9C" w:rsidRPr="00D37913" w:rsidTr="00871A9C">
        <w:trPr>
          <w:trHeight w:val="106"/>
        </w:trPr>
        <w:tc>
          <w:tcPr>
            <w:tcW w:type="dxa" w:w="1488"/>
            <w:tcBorders>
              <w:top w:val="nil"/>
              <w:left w:color="00B0F0" w:space="0" w:sz="4" w:val="single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3C03E4AB" w14:textId="77777777" w:rsidP="00871A9C" w:rsidR="00871A9C" w:rsidRDefault="00871A9C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8"/>
                <w:szCs w:val="24"/>
                <w:lang w:eastAsia="es-ES" w:val="es-ES"/>
              </w:rPr>
            </w:pPr>
          </w:p>
        </w:tc>
        <w:tc>
          <w:tcPr>
            <w:tcW w:type="dxa" w:w="1843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7C683E5F" w14:textId="77777777" w:rsidP="00871A9C" w:rsidR="00871A9C" w:rsidRDefault="00871A9C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8"/>
                <w:szCs w:val="24"/>
                <w:lang w:eastAsia="es-ES"/>
              </w:rPr>
            </w:pPr>
          </w:p>
        </w:tc>
        <w:tc>
          <w:tcPr>
            <w:tcW w:type="dxa" w:w="1843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462DC2F0" w14:textId="77777777" w:rsidP="00871A9C" w:rsidR="00871A9C" w:rsidRDefault="00871A9C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8"/>
                <w:szCs w:val="24"/>
                <w:lang w:eastAsia="es-ES"/>
              </w:rPr>
            </w:pPr>
          </w:p>
        </w:tc>
        <w:tc>
          <w:tcPr>
            <w:tcW w:type="dxa" w:w="1701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649C57EA" w14:textId="77777777" w:rsidP="00871A9C" w:rsidR="00871A9C" w:rsidRDefault="00871A9C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8"/>
                <w:szCs w:val="24"/>
                <w:lang w:eastAsia="es-ES"/>
              </w:rPr>
            </w:pPr>
          </w:p>
        </w:tc>
        <w:tc>
          <w:tcPr>
            <w:tcW w:type="dxa" w:w="1559"/>
            <w:tcBorders>
              <w:top w:val="nil"/>
              <w:left w:val="nil"/>
              <w:bottom w:val="nil"/>
              <w:right w:color="00B0F0" w:space="0" w:sz="4" w:val="single"/>
            </w:tcBorders>
            <w:shd w:color="000000" w:fill="FFFFFF" w:val="clear"/>
            <w:vAlign w:val="center"/>
          </w:tcPr>
          <w:p w14:paraId="5CE586F8" w14:textId="77777777" w:rsidP="00871A9C" w:rsidR="00871A9C" w:rsidRDefault="00871A9C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8"/>
                <w:szCs w:val="24"/>
                <w:lang w:eastAsia="es-ES"/>
              </w:rPr>
            </w:pPr>
          </w:p>
        </w:tc>
      </w:tr>
      <w:tr w14:paraId="6A894697" w14:textId="77777777" w:rsidR="00871A9C" w:rsidRPr="00D37913" w:rsidTr="005176BD">
        <w:trPr>
          <w:trHeight w:val="106"/>
        </w:trPr>
        <w:tc>
          <w:tcPr>
            <w:tcW w:type="dxa" w:w="1488"/>
            <w:tcBorders>
              <w:top w:val="nil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</w:tcPr>
          <w:p w14:paraId="7CC18AEA" w14:textId="77777777" w:rsidP="00871A9C" w:rsidR="00871A9C" w:rsidRDefault="00871A9C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8"/>
                <w:szCs w:val="24"/>
                <w:lang w:eastAsia="es-ES" w:val="es-ES"/>
              </w:rPr>
            </w:pPr>
          </w:p>
        </w:tc>
        <w:tc>
          <w:tcPr>
            <w:tcW w:type="dxa" w:w="1843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</w:tcPr>
          <w:p w14:paraId="27FB2341" w14:textId="77777777" w:rsidP="00871A9C" w:rsidR="00871A9C" w:rsidRDefault="00871A9C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8"/>
                <w:szCs w:val="24"/>
                <w:lang w:eastAsia="es-ES"/>
              </w:rPr>
            </w:pPr>
          </w:p>
        </w:tc>
        <w:tc>
          <w:tcPr>
            <w:tcW w:type="dxa" w:w="1843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</w:tcPr>
          <w:p w14:paraId="68842BFC" w14:textId="77777777" w:rsidP="00871A9C" w:rsidR="00871A9C" w:rsidRDefault="00871A9C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8"/>
                <w:szCs w:val="24"/>
                <w:lang w:eastAsia="es-ES"/>
              </w:rPr>
            </w:pPr>
          </w:p>
        </w:tc>
        <w:tc>
          <w:tcPr>
            <w:tcW w:type="dxa" w:w="1701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</w:tcPr>
          <w:p w14:paraId="3198454E" w14:textId="77777777" w:rsidP="00871A9C" w:rsidR="00871A9C" w:rsidRDefault="00871A9C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8"/>
                <w:szCs w:val="24"/>
                <w:lang w:eastAsia="es-ES"/>
              </w:rPr>
            </w:pPr>
          </w:p>
        </w:tc>
        <w:tc>
          <w:tcPr>
            <w:tcW w:type="dxa" w:w="1559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</w:tcPr>
          <w:p w14:paraId="39A7843F" w14:textId="77777777" w:rsidP="00871A9C" w:rsidR="00871A9C" w:rsidRDefault="00871A9C" w:rsidRPr="005176BD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8"/>
                <w:szCs w:val="24"/>
                <w:lang w:eastAsia="es-ES"/>
              </w:rPr>
            </w:pPr>
          </w:p>
        </w:tc>
      </w:tr>
    </w:tbl>
    <w:p w14:paraId="0759BB24" w14:textId="77777777" w:rsidP="002405E5" w:rsidR="00797045" w:rsidRDefault="00797045" w:rsidRPr="008E6F87">
      <w:pPr>
        <w:pStyle w:val="Sinespaciado"/>
        <w:ind w:left="-284"/>
        <w:jc w:val="both"/>
        <w:rPr>
          <w:rFonts w:ascii="Century Gothic" w:cstheme="minorHAnsi" w:hAnsi="Century Gothic"/>
          <w:sz w:val="24"/>
          <w:szCs w:val="24"/>
        </w:rPr>
      </w:pPr>
    </w:p>
    <w:p w14:paraId="15904D4D" w14:textId="4A16A2B0" w:rsidP="00ED4779" w:rsidR="00684395" w:rsidRDefault="00684395">
      <w:pPr>
        <w:shd w:color="auto" w:fill="FFFFFF" w:val="clear"/>
        <w:spacing w:after="0" w:line="240" w:lineRule="auto"/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eastAsia="es-ES" w:val="es-ES"/>
        </w:rPr>
      </w:pPr>
    </w:p>
    <w:p w14:paraId="5BF23F97" w14:textId="77777777" w:rsidP="002405E5" w:rsidR="00684395" w:rsidRDefault="00684395">
      <w:pPr>
        <w:shd w:color="auto" w:fill="FFFFFF" w:val="clear"/>
        <w:spacing w:after="0" w:line="240" w:lineRule="auto"/>
        <w:jc w:val="center"/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eastAsia="es-ES" w:val="es-ES"/>
        </w:rPr>
      </w:pPr>
    </w:p>
    <w:p w14:paraId="777E5BAB" w14:textId="77777777" w:rsidP="002405E5" w:rsidR="002405E5" w:rsidRDefault="002405E5" w:rsidRPr="00AF6822">
      <w:pPr>
        <w:shd w:color="auto" w:fill="FFFFFF" w:val="clear"/>
        <w:spacing w:after="0" w:line="240" w:lineRule="auto"/>
        <w:jc w:val="center"/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eastAsia="es-ES" w:val="es-ES"/>
        </w:rPr>
      </w:pPr>
      <w:r w:rsidRPr="00AF6822"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eastAsia="es-ES" w:val="es-ES"/>
        </w:rPr>
        <w:t xml:space="preserve">RECOMENDACIONES </w:t>
      </w:r>
      <w:r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eastAsia="es-ES" w:val="es-ES"/>
        </w:rPr>
        <w:t>DURANTE EL TOUR</w:t>
      </w:r>
    </w:p>
    <w:p w14:paraId="458FAAD4" w14:textId="77777777" w:rsidP="002405E5" w:rsidR="002405E5" w:rsidRDefault="002405E5" w:rsidRPr="00AF6822">
      <w:pPr>
        <w:shd w:color="auto" w:fill="FFFFFF" w:val="clear"/>
        <w:spacing w:after="0" w:line="240" w:lineRule="auto"/>
        <w:jc w:val="center"/>
        <w:rPr>
          <w:rFonts w:ascii="Arial" w:cs="Arial" w:eastAsia="Times New Roman" w:hAnsi="Arial"/>
          <w:color w:val="222222"/>
          <w:sz w:val="19"/>
          <w:szCs w:val="19"/>
          <w:lang w:eastAsia="es-AR" w:val="es-AR"/>
        </w:rPr>
      </w:pPr>
      <w:r w:rsidRPr="00AF6822">
        <w:rPr>
          <w:rFonts w:ascii="Arial" w:cs="Arial" w:eastAsia="Times New Roman" w:hAnsi="Arial"/>
          <w:b/>
          <w:bCs/>
          <w:color w:val="222222"/>
          <w:sz w:val="32"/>
          <w:szCs w:val="32"/>
          <w:lang w:eastAsia="es-AR"/>
        </w:rPr>
        <w:t> </w:t>
      </w:r>
    </w:p>
    <w:p w14:paraId="33995CA9" w14:textId="77777777" w:rsidP="002405E5" w:rsidR="002405E5" w:rsidRDefault="002405E5" w:rsidRPr="00AF6822">
      <w:pPr>
        <w:shd w:color="auto" w:fill="FFFFFF" w:val="clear"/>
        <w:spacing w:after="0" w:line="240" w:lineRule="auto"/>
        <w:jc w:val="both"/>
        <w:rPr>
          <w:rFonts w:ascii="Century Gothic" w:cstheme="minorHAnsi" w:hAnsi="Century Gothic"/>
          <w:sz w:val="24"/>
          <w:szCs w:val="24"/>
          <w:lang w:eastAsia="es-ES" w:val="es-ES"/>
        </w:rPr>
      </w:pPr>
      <w:r w:rsidRPr="00AF6822">
        <w:rPr>
          <w:rFonts w:ascii="Century Gothic" w:cstheme="minorHAnsi" w:hAnsi="Century Gothic"/>
          <w:sz w:val="24"/>
          <w:szCs w:val="24"/>
          <w:lang w:eastAsia="es-ES" w:val="es-ES"/>
        </w:rPr>
        <w:t>Para que disfrute su experiencia al máximo en este tour, le compartimos las siguientes recomendaciones:</w:t>
      </w:r>
    </w:p>
    <w:p w14:paraId="1D848A7A" w14:textId="77777777" w:rsidP="002405E5" w:rsidR="002405E5" w:rsidRDefault="002405E5" w:rsidRPr="00AF6822">
      <w:pPr>
        <w:shd w:color="auto" w:fill="FFFFFF" w:val="clear"/>
        <w:spacing w:after="0" w:line="240" w:lineRule="auto"/>
        <w:jc w:val="center"/>
        <w:rPr>
          <w:rFonts w:ascii="Century Gothic" w:cstheme="minorHAnsi" w:hAnsi="Century Gothic"/>
          <w:sz w:val="24"/>
          <w:szCs w:val="24"/>
          <w:lang w:eastAsia="es-ES" w:val="es-ES"/>
        </w:rPr>
      </w:pPr>
      <w:r w:rsidRPr="00AF6822">
        <w:rPr>
          <w:rFonts w:ascii="Century Gothic" w:cstheme="minorHAnsi" w:hAnsi="Century Gothic"/>
          <w:sz w:val="24"/>
          <w:szCs w:val="24"/>
          <w:lang w:eastAsia="es-ES" w:val="es-ES"/>
        </w:rPr>
        <w:t> </w:t>
      </w:r>
    </w:p>
    <w:p w14:paraId="00C11DF3" w14:textId="77777777" w:rsidP="00ED4779" w:rsidR="002405E5" w:rsidRDefault="002405E5" w:rsidRPr="00684395">
      <w:pPr>
        <w:pStyle w:val="Sinespaciado"/>
        <w:numPr>
          <w:ilvl w:val="0"/>
          <w:numId w:val="11"/>
        </w:numPr>
        <w:spacing w:line="360" w:lineRule="auto"/>
        <w:jc w:val="both"/>
        <w:rPr>
          <w:rFonts w:ascii="Century Gothic" w:cstheme="minorHAnsi" w:hAnsi="Century Gothic"/>
          <w:szCs w:val="24"/>
        </w:rPr>
      </w:pPr>
      <w:r w:rsidRPr="00684395">
        <w:rPr>
          <w:rFonts w:ascii="Century Gothic" w:cstheme="minorHAnsi" w:hAnsi="Century Gothic"/>
          <w:szCs w:val="24"/>
        </w:rPr>
        <w:t>Llevar bloqueador solar</w:t>
      </w:r>
    </w:p>
    <w:p w14:paraId="0BA6AC87" w14:textId="77777777" w:rsidP="00ED4779" w:rsidR="002405E5" w:rsidRDefault="002405E5" w:rsidRPr="00684395">
      <w:pPr>
        <w:pStyle w:val="Sinespaciado"/>
        <w:numPr>
          <w:ilvl w:val="0"/>
          <w:numId w:val="11"/>
        </w:numPr>
        <w:spacing w:line="360" w:lineRule="auto"/>
        <w:jc w:val="both"/>
        <w:rPr>
          <w:rFonts w:ascii="Century Gothic" w:cstheme="minorHAnsi" w:hAnsi="Century Gothic"/>
          <w:szCs w:val="24"/>
        </w:rPr>
      </w:pPr>
      <w:r w:rsidRPr="00684395">
        <w:rPr>
          <w:rFonts w:ascii="Century Gothic" w:cstheme="minorHAnsi" w:hAnsi="Century Gothic"/>
          <w:szCs w:val="24"/>
        </w:rPr>
        <w:t>Llevar gorra o sombrero</w:t>
      </w:r>
    </w:p>
    <w:p w14:paraId="143561D5" w14:textId="77777777" w:rsidP="00ED4779" w:rsidR="002405E5" w:rsidRDefault="002405E5" w:rsidRPr="00684395">
      <w:pPr>
        <w:pStyle w:val="Sinespaciado"/>
        <w:numPr>
          <w:ilvl w:val="0"/>
          <w:numId w:val="11"/>
        </w:numPr>
        <w:spacing w:line="360" w:lineRule="auto"/>
        <w:jc w:val="both"/>
        <w:rPr>
          <w:rFonts w:ascii="Century Gothic" w:cstheme="minorHAnsi" w:hAnsi="Century Gothic"/>
          <w:szCs w:val="24"/>
        </w:rPr>
      </w:pPr>
      <w:r w:rsidRPr="00684395">
        <w:rPr>
          <w:rFonts w:ascii="Century Gothic" w:cstheme="minorHAnsi" w:hAnsi="Century Gothic"/>
          <w:szCs w:val="24"/>
        </w:rPr>
        <w:t>Llevar ropa fresca y zapatos cómodos</w:t>
      </w:r>
    </w:p>
    <w:p w14:paraId="5EF6DC7D" w14:textId="77777777" w:rsidP="00ED4779" w:rsidR="002405E5" w:rsidRDefault="002405E5" w:rsidRPr="00684395">
      <w:pPr>
        <w:pStyle w:val="Sinespaciado"/>
        <w:numPr>
          <w:ilvl w:val="0"/>
          <w:numId w:val="11"/>
        </w:numPr>
        <w:spacing w:line="360" w:lineRule="auto"/>
        <w:jc w:val="both"/>
        <w:rPr>
          <w:rFonts w:ascii="Century Gothic" w:cstheme="minorHAnsi" w:hAnsi="Century Gothic"/>
          <w:szCs w:val="24"/>
        </w:rPr>
      </w:pPr>
      <w:r w:rsidRPr="00684395">
        <w:rPr>
          <w:rFonts w:ascii="Century Gothic" w:cstheme="minorHAnsi" w:hAnsi="Century Gothic"/>
          <w:szCs w:val="24"/>
        </w:rPr>
        <w:t>Llevar traje de baño para ingresar al Acuaparque</w:t>
      </w:r>
    </w:p>
    <w:p w14:paraId="3F75A122" w14:textId="77777777" w:rsidP="00ED4779" w:rsidR="002405E5" w:rsidRDefault="002405E5" w:rsidRPr="00684395">
      <w:pPr>
        <w:pStyle w:val="Sinespaciado"/>
        <w:numPr>
          <w:ilvl w:val="0"/>
          <w:numId w:val="11"/>
        </w:numPr>
        <w:spacing w:line="360" w:lineRule="auto"/>
        <w:jc w:val="both"/>
        <w:rPr>
          <w:rFonts w:ascii="Century Gothic" w:cstheme="minorHAnsi" w:hAnsi="Century Gothic"/>
          <w:szCs w:val="24"/>
        </w:rPr>
      </w:pPr>
      <w:r w:rsidRPr="00684395">
        <w:rPr>
          <w:rFonts w:ascii="Century Gothic" w:cstheme="minorHAnsi" w:hAnsi="Century Gothic"/>
          <w:szCs w:val="24"/>
        </w:rPr>
        <w:t>Llevar un juego de ropa extra para después de hacer Torrentismo (Costo adicional)</w:t>
      </w:r>
    </w:p>
    <w:p w14:paraId="1EB35EEF" w14:textId="77777777" w:rsidP="00ED4779" w:rsidR="002405E5" w:rsidRDefault="002405E5" w:rsidRPr="00684395">
      <w:pPr>
        <w:pStyle w:val="Sinespaciado"/>
        <w:numPr>
          <w:ilvl w:val="0"/>
          <w:numId w:val="11"/>
        </w:numPr>
        <w:spacing w:line="360" w:lineRule="auto"/>
        <w:jc w:val="both"/>
        <w:rPr>
          <w:rFonts w:ascii="Century Gothic" w:cstheme="minorHAnsi" w:hAnsi="Century Gothic"/>
          <w:szCs w:val="24"/>
        </w:rPr>
      </w:pPr>
      <w:r w:rsidRPr="00684395">
        <w:rPr>
          <w:rFonts w:ascii="Century Gothic" w:cstheme="minorHAnsi" w:hAnsi="Century Gothic"/>
          <w:szCs w:val="24"/>
        </w:rPr>
        <w:t>Licencia de conducción para ingresar a los buggies (Costo adicional)</w:t>
      </w:r>
    </w:p>
    <w:p w14:paraId="624DB889" w14:textId="77777777" w:rsidP="00ED4779" w:rsidR="002405E5" w:rsidRDefault="002405E5" w:rsidRPr="00684395">
      <w:pPr>
        <w:pStyle w:val="Sinespaciado"/>
        <w:numPr>
          <w:ilvl w:val="0"/>
          <w:numId w:val="11"/>
        </w:numPr>
        <w:spacing w:line="360" w:lineRule="auto"/>
        <w:jc w:val="both"/>
        <w:rPr>
          <w:rFonts w:ascii="Century Gothic" w:cstheme="minorHAnsi" w:hAnsi="Century Gothic"/>
          <w:szCs w:val="24"/>
        </w:rPr>
      </w:pPr>
      <w:r w:rsidRPr="00684395">
        <w:rPr>
          <w:rFonts w:ascii="Century Gothic" w:cstheme="minorHAnsi" w:hAnsi="Century Gothic"/>
          <w:szCs w:val="24"/>
        </w:rPr>
        <w:t>Cámara fotográfica</w:t>
      </w:r>
    </w:p>
    <w:p w14:paraId="5AAD4512" w14:textId="77777777" w:rsidP="00ED4779" w:rsidR="002405E5" w:rsidRDefault="002405E5" w:rsidRPr="00684395">
      <w:pPr>
        <w:pStyle w:val="Sinespaciado"/>
        <w:numPr>
          <w:ilvl w:val="0"/>
          <w:numId w:val="11"/>
        </w:numPr>
        <w:spacing w:line="360" w:lineRule="auto"/>
        <w:jc w:val="both"/>
        <w:rPr>
          <w:rFonts w:ascii="Century Gothic" w:cstheme="minorHAnsi" w:hAnsi="Century Gothic"/>
          <w:szCs w:val="24"/>
        </w:rPr>
      </w:pPr>
      <w:r w:rsidRPr="00684395">
        <w:rPr>
          <w:rFonts w:ascii="Century Gothic" w:cstheme="minorHAnsi" w:hAnsi="Century Gothic"/>
          <w:szCs w:val="24"/>
        </w:rPr>
        <w:t>Llevar hidratación</w:t>
      </w:r>
    </w:p>
    <w:p w14:paraId="443FB38F" w14:textId="478F1AEA" w:rsidP="00ED4779" w:rsidR="002405E5" w:rsidRDefault="002405E5" w:rsidRPr="00ED4779">
      <w:pPr>
        <w:pStyle w:val="Prrafodelista"/>
        <w:numPr>
          <w:ilvl w:val="0"/>
          <w:numId w:val="11"/>
        </w:numPr>
        <w:spacing w:line="360" w:lineRule="auto"/>
        <w:rPr>
          <w:sz w:val="20"/>
        </w:rPr>
      </w:pPr>
      <w:r w:rsidRPr="00684395">
        <w:rPr>
          <w:rFonts w:ascii="Century Gothic" w:cstheme="minorHAnsi" w:hAnsi="Century Gothic"/>
          <w:szCs w:val="24"/>
        </w:rPr>
        <w:t>Para contribuir con la conservación del medio ambiente, recomendamos depositar los d</w:t>
      </w:r>
      <w:r w:rsidR="00684395">
        <w:rPr>
          <w:rFonts w:ascii="Century Gothic" w:cstheme="minorHAnsi" w:hAnsi="Century Gothic"/>
          <w:szCs w:val="24"/>
        </w:rPr>
        <w:t>esechos en una caneca de basura</w:t>
      </w:r>
    </w:p>
    <w:p w14:paraId="580853C8" w14:textId="77777777" w:rsidP="00ED4779" w:rsidR="00ED4779" w:rsidRDefault="00ED4779" w:rsidRPr="00684395">
      <w:pPr>
        <w:pStyle w:val="Prrafodelista"/>
        <w:ind w:left="436"/>
        <w:rPr>
          <w:sz w:val="20"/>
        </w:rPr>
      </w:pPr>
    </w:p>
    <w:p w14:paraId="0C0296C0" w14:textId="697814F0" w:rsidP="00ED4779" w:rsidR="00ED4779" w:rsidRDefault="00ED4779">
      <w:pPr>
        <w:tabs>
          <w:tab w:pos="7560" w:val="left"/>
        </w:tabs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eastAsia="es-ES" w:val="es-ES"/>
        </w:rPr>
      </w:pPr>
    </w:p>
    <w:p w14:paraId="2530587E" w14:textId="77777777" w:rsidP="00FC66B3" w:rsidR="00FC66B3" w:rsidRDefault="00FC66B3">
      <w:pPr>
        <w:tabs>
          <w:tab w:pos="2715" w:val="left"/>
        </w:tabs>
        <w:jc w:val="center"/>
        <w:rPr>
          <w:b/>
          <w:sz w:val="28"/>
        </w:rPr>
      </w:pPr>
      <w:r>
        <w:rPr>
          <w:b/>
          <w:sz w:val="28"/>
        </w:rPr>
        <w:t>HOTELES</w:t>
      </w:r>
    </w:p>
    <w:tbl>
      <w:tblPr>
        <w:tblpPr w:bottomFromText="200" w:horzAnchor="margin" w:leftFromText="180" w:rightFromText="180" w:tblpXSpec="center" w:tblpY="368" w:vertAnchor="text"/>
        <w:tblW w:type="dxa" w:w="7940"/>
        <w:tblLook w:firstColumn="1" w:firstRow="1" w:lastColumn="0" w:lastRow="0" w:noHBand="0" w:noVBand="1" w:val="04A0"/>
      </w:tblPr>
      <w:tblGrid>
        <w:gridCol w:w="2600"/>
        <w:gridCol w:w="2820"/>
        <w:gridCol w:w="2520"/>
      </w:tblGrid>
      <w:tr w14:paraId="4BBD5107" w14:textId="77777777" w:rsidR="001D3D41" w:rsidRPr="000E5A3F" w:rsidTr="001D3D41">
        <w:trPr>
          <w:trHeight w:val="509"/>
        </w:trPr>
        <w:tc>
          <w:tcPr>
            <w:tcW w:type="dxa" w:w="7940"/>
            <w:gridSpan w:val="3"/>
            <w:vMerge w:val="restart"/>
            <w:shd w:color="auto" w:fill="92D050" w:val="clear"/>
            <w:noWrap/>
            <w:vAlign w:val="center"/>
            <w:hideMark/>
          </w:tcPr>
          <w:p w14:paraId="21AED8BB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s-CO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lang w:eastAsia="en-US" w:val="es-CO"/>
              </w:rPr>
              <w:t xml:space="preserve">HOTELES EN SAN GIL Y BARICHARA </w:t>
            </w:r>
          </w:p>
        </w:tc>
      </w:tr>
      <w:tr w14:paraId="2D446B2D" w14:textId="77777777" w:rsidR="001D3D41" w:rsidRPr="000E5A3F" w:rsidTr="001D3D41">
        <w:trPr>
          <w:trHeight w:val="509"/>
        </w:trPr>
        <w:tc>
          <w:tcPr>
            <w:tcW w:type="auto" w:w="0"/>
            <w:gridSpan w:val="3"/>
            <w:vMerge/>
            <w:vAlign w:val="center"/>
            <w:hideMark/>
          </w:tcPr>
          <w:p w14:paraId="38DA643E" w14:textId="77777777" w:rsidP="001D3D41" w:rsidR="001D3D41" w:rsidRDefault="001D3D41">
            <w:pPr>
              <w:spacing w:after="0"/>
              <w:rPr>
                <w:rFonts w:ascii="Calibri" w:cs="Calibri" w:eastAsia="Times New Roman" w:hAnsi="Calibri"/>
                <w:b/>
                <w:bCs/>
                <w:color w:val="000000"/>
                <w:lang w:eastAsia="en-US" w:val="es-CO"/>
              </w:rPr>
            </w:pPr>
          </w:p>
        </w:tc>
      </w:tr>
      <w:tr w14:paraId="0533ECAF" w14:textId="77777777" w:rsidR="001D3D41" w:rsidTr="001D3D41">
        <w:trPr>
          <w:trHeight w:val="480"/>
        </w:trPr>
        <w:tc>
          <w:tcPr>
            <w:tcW w:type="dxa" w:w="26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00B0F0" w:val="clear"/>
            <w:noWrap/>
            <w:vAlign w:val="center"/>
            <w:hideMark/>
          </w:tcPr>
          <w:p w14:paraId="34D07038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  <w:t>HOTEL TURISTA</w:t>
            </w:r>
          </w:p>
        </w:tc>
        <w:tc>
          <w:tcPr>
            <w:tcW w:type="dxa" w:w="28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00B0F0" w:val="clear"/>
            <w:noWrap/>
            <w:vAlign w:val="center"/>
            <w:hideMark/>
          </w:tcPr>
          <w:p w14:paraId="3B6DEA23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  <w:t>HOTEL SUPERIOR</w:t>
            </w:r>
          </w:p>
        </w:tc>
        <w:tc>
          <w:tcPr>
            <w:tcW w:type="dxa" w:w="25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00B0F0" w:val="clear"/>
            <w:noWrap/>
            <w:vAlign w:val="center"/>
            <w:hideMark/>
          </w:tcPr>
          <w:p w14:paraId="02BC19BC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  <w:t>HOTEL SUPERIOR DE LUJO</w:t>
            </w:r>
          </w:p>
        </w:tc>
      </w:tr>
      <w:tr w14:paraId="37C87DA4" w14:textId="77777777" w:rsidR="001D3D41" w:rsidTr="001D3D41">
        <w:trPr>
          <w:trHeight w:val="345"/>
        </w:trPr>
        <w:tc>
          <w:tcPr>
            <w:tcW w:type="dxa" w:w="26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vAlign w:val="center"/>
            <w:hideMark/>
          </w:tcPr>
          <w:p w14:paraId="340BAF92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 xml:space="preserve"> TERRAZAS DE LA CANDELARIA </w:t>
            </w:r>
          </w:p>
        </w:tc>
        <w:tc>
          <w:tcPr>
            <w:tcW w:type="dxa" w:w="28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3F5B5523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MAJAM´S RESORT SAN GIL</w:t>
            </w:r>
          </w:p>
        </w:tc>
        <w:tc>
          <w:tcPr>
            <w:tcW w:type="dxa" w:w="25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2DDDF9E4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HICASUA</w:t>
            </w:r>
          </w:p>
        </w:tc>
      </w:tr>
      <w:tr w14:paraId="462006DC" w14:textId="77777777" w:rsidR="001D3D41" w:rsidTr="001D3D41">
        <w:trPr>
          <w:trHeight w:val="375"/>
        </w:trPr>
        <w:tc>
          <w:tcPr>
            <w:tcW w:type="dxa" w:w="26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vAlign w:val="center"/>
            <w:hideMark/>
          </w:tcPr>
          <w:p w14:paraId="2188BFF1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 xml:space="preserve">LA UNION </w:t>
            </w:r>
          </w:p>
        </w:tc>
        <w:tc>
          <w:tcPr>
            <w:tcW w:type="dxa" w:w="28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vAlign w:val="center"/>
            <w:hideMark/>
          </w:tcPr>
          <w:p w14:paraId="16383F58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MAJAM´S RESORT BARICHARA</w:t>
            </w:r>
          </w:p>
        </w:tc>
        <w:tc>
          <w:tcPr>
            <w:tcW w:type="dxa" w:w="25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06E2CEB1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LAS ROCAS</w:t>
            </w:r>
          </w:p>
        </w:tc>
      </w:tr>
      <w:tr w14:paraId="36762454" w14:textId="77777777" w:rsidR="001D3D41" w:rsidTr="001D3D41">
        <w:trPr>
          <w:trHeight w:val="300"/>
        </w:trPr>
        <w:tc>
          <w:tcPr>
            <w:tcW w:type="dxa" w:w="26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55B4065B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 xml:space="preserve">VERDE MENTA </w:t>
            </w:r>
          </w:p>
        </w:tc>
        <w:tc>
          <w:tcPr>
            <w:tcW w:type="dxa" w:w="28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7664A221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LA LOMA</w:t>
            </w:r>
          </w:p>
        </w:tc>
        <w:tc>
          <w:tcPr>
            <w:tcW w:type="dxa" w:w="25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0DACBA5C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LA MISION SANTA BARBARA</w:t>
            </w:r>
          </w:p>
        </w:tc>
      </w:tr>
      <w:tr w14:paraId="5E287DE0" w14:textId="77777777" w:rsidR="001D3D41" w:rsidTr="001D3D41">
        <w:trPr>
          <w:trHeight w:val="300"/>
        </w:trPr>
        <w:tc>
          <w:tcPr>
            <w:tcW w:type="dxa" w:w="26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6D5C7A3D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POSADA CAMPESTRE</w:t>
            </w:r>
          </w:p>
        </w:tc>
        <w:tc>
          <w:tcPr>
            <w:tcW w:type="dxa" w:w="28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0FCA5A31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SANTA CATALINA</w:t>
            </w:r>
          </w:p>
        </w:tc>
        <w:tc>
          <w:tcPr>
            <w:tcW w:type="dxa" w:w="25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60F2D028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TERRA BARICHARA</w:t>
            </w:r>
          </w:p>
        </w:tc>
      </w:tr>
      <w:tr w14:paraId="5301303B" w14:textId="77777777" w:rsidR="001D3D41" w:rsidTr="001D3D41">
        <w:trPr>
          <w:trHeight w:val="300"/>
        </w:trPr>
        <w:tc>
          <w:tcPr>
            <w:tcW w:type="dxa" w:w="26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5271D111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MONTERREY</w:t>
            </w:r>
          </w:p>
        </w:tc>
        <w:tc>
          <w:tcPr>
            <w:tcW w:type="dxa" w:w="28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736E5915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CASA DEL MARQUEZ BAIHACHALA</w:t>
            </w:r>
          </w:p>
        </w:tc>
        <w:tc>
          <w:tcPr>
            <w:tcW w:type="dxa" w:w="25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6B5C67A6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LA NUBE POSADA</w:t>
            </w:r>
          </w:p>
        </w:tc>
      </w:tr>
      <w:tr w14:paraId="61A41775" w14:textId="77777777" w:rsidR="001D3D41" w:rsidTr="001D3D41">
        <w:trPr>
          <w:trHeight w:val="300"/>
        </w:trPr>
        <w:tc>
          <w:tcPr>
            <w:tcW w:type="dxa" w:w="26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6FA43B0C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VICTORIA</w:t>
            </w:r>
          </w:p>
        </w:tc>
        <w:tc>
          <w:tcPr>
            <w:tcW w:type="dxa" w:w="28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0A7A1F9E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5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0A1BA560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  <w:tr w14:paraId="6F886595" w14:textId="77777777" w:rsidR="001D3D41" w:rsidTr="001D3D41">
        <w:trPr>
          <w:trHeight w:val="300"/>
        </w:trPr>
        <w:tc>
          <w:tcPr>
            <w:tcW w:type="dxa" w:w="26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6F24DD8F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POSADA DE PABLO</w:t>
            </w:r>
          </w:p>
        </w:tc>
        <w:tc>
          <w:tcPr>
            <w:tcW w:type="dxa" w:w="28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7454B307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5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70650BF3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  <w:tr w14:paraId="1EE9E406" w14:textId="77777777" w:rsidR="001D3D41" w:rsidTr="001D3D41">
        <w:trPr>
          <w:trHeight w:val="300"/>
        </w:trPr>
        <w:tc>
          <w:tcPr>
            <w:tcW w:type="dxa" w:w="26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5EADEC27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 xml:space="preserve">CAMINO REAL </w:t>
            </w:r>
          </w:p>
        </w:tc>
        <w:tc>
          <w:tcPr>
            <w:tcW w:type="dxa" w:w="28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51498B14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5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0D696239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</w:tbl>
    <w:p w14:paraId="4ABFB170" w14:textId="77777777" w:rsidP="00FC66B3" w:rsidR="00FC66B3" w:rsidRDefault="00FC66B3">
      <w:pPr>
        <w:tabs>
          <w:tab w:pos="2715" w:val="left"/>
        </w:tabs>
        <w:jc w:val="center"/>
        <w:rPr>
          <w:b/>
        </w:rPr>
      </w:pPr>
    </w:p>
    <w:tbl>
      <w:tblPr>
        <w:tblpPr w:bottomFromText="200" w:horzAnchor="margin" w:leftFromText="180" w:rightFromText="180" w:tblpXSpec="center" w:tblpY="240" w:vertAnchor="text"/>
        <w:tblW w:type="dxa" w:w="8000"/>
        <w:tblLook w:firstColumn="1" w:firstRow="1" w:lastColumn="0" w:lastRow="0" w:noHBand="0" w:noVBand="1" w:val="04A0"/>
      </w:tblPr>
      <w:tblGrid>
        <w:gridCol w:w="2555"/>
        <w:gridCol w:w="2484"/>
        <w:gridCol w:w="2961"/>
      </w:tblGrid>
      <w:tr w14:paraId="70609A7F" w14:textId="77777777" w:rsidR="001D3D41" w:rsidTr="001D3D41">
        <w:trPr>
          <w:trHeight w:val="509"/>
        </w:trPr>
        <w:tc>
          <w:tcPr>
            <w:tcW w:type="dxa" w:w="8000"/>
            <w:gridSpan w:val="3"/>
            <w:vMerge w:val="restart"/>
            <w:shd w:color="auto" w:fill="92D050" w:val="clear"/>
            <w:noWrap/>
            <w:vAlign w:val="center"/>
            <w:hideMark/>
          </w:tcPr>
          <w:p w14:paraId="4B6EAFF1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  <w:t>HOTELES EN BUCARAMANGA</w:t>
            </w:r>
          </w:p>
        </w:tc>
      </w:tr>
      <w:tr w14:paraId="298BF7F5" w14:textId="77777777" w:rsidR="001D3D41" w:rsidTr="001D3D41">
        <w:trPr>
          <w:trHeight w:val="509"/>
        </w:trPr>
        <w:tc>
          <w:tcPr>
            <w:tcW w:type="auto" w:w="0"/>
            <w:gridSpan w:val="3"/>
            <w:vMerge/>
            <w:vAlign w:val="center"/>
            <w:hideMark/>
          </w:tcPr>
          <w:p w14:paraId="4513F432" w14:textId="77777777" w:rsidP="001D3D41" w:rsidR="001D3D41" w:rsidRDefault="001D3D41">
            <w:pPr>
              <w:spacing w:after="0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</w:p>
        </w:tc>
      </w:tr>
      <w:tr w14:paraId="10B6E476" w14:textId="77777777" w:rsidR="001D3D41" w:rsidTr="001D3D41">
        <w:trPr>
          <w:trHeight w:val="54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00B0F0" w:val="clear"/>
            <w:noWrap/>
            <w:vAlign w:val="center"/>
            <w:hideMark/>
          </w:tcPr>
          <w:p w14:paraId="79B44B04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  <w:t>HOTEL TURISTA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00B0F0" w:val="clear"/>
            <w:noWrap/>
            <w:vAlign w:val="center"/>
            <w:hideMark/>
          </w:tcPr>
          <w:p w14:paraId="14AED091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  <w:t>HOTEL SUPERIOR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00B0F0" w:val="clear"/>
            <w:noWrap/>
            <w:vAlign w:val="center"/>
            <w:hideMark/>
          </w:tcPr>
          <w:p w14:paraId="118404C0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  <w:t>HOTEL SUPERIOR DE LUJO</w:t>
            </w:r>
          </w:p>
        </w:tc>
      </w:tr>
      <w:tr w14:paraId="0BDBE2E1" w14:textId="77777777" w:rsidR="001D3D41" w:rsidTr="001D3D41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vAlign w:val="center"/>
            <w:hideMark/>
          </w:tcPr>
          <w:p w14:paraId="53674ADF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BUENA VISTA EXPRESS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3CB03C35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BARI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50028602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DAN CARLTON</w:t>
            </w:r>
          </w:p>
        </w:tc>
      </w:tr>
      <w:tr w14:paraId="25F3DF8F" w14:textId="77777777" w:rsidR="001D3D41" w:rsidTr="001D3D41">
        <w:trPr>
          <w:trHeight w:val="33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vAlign w:val="center"/>
            <w:hideMark/>
          </w:tcPr>
          <w:p w14:paraId="0D9B97A6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GUANE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251580D7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SONESTA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44FC8129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CHICAMOCHA</w:t>
            </w:r>
          </w:p>
        </w:tc>
      </w:tr>
      <w:tr w14:paraId="015E3F01" w14:textId="77777777" w:rsidR="001D3D41" w:rsidTr="001D3D41">
        <w:trPr>
          <w:trHeight w:val="345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17D42660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 xml:space="preserve">GRAN PILAR 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40D0F7E8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HAMPTON BY HILTON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2BC3609D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HOLIDAY INN</w:t>
            </w:r>
          </w:p>
        </w:tc>
      </w:tr>
      <w:tr w14:paraId="12659980" w14:textId="77777777" w:rsidR="001D3D41" w:rsidTr="001D3D41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17A3C648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 xml:space="preserve">D' LEON 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00FA857D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CABECERA COUNTRY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25DFB669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SERENITY SUITE</w:t>
            </w:r>
          </w:p>
        </w:tc>
      </w:tr>
      <w:tr w14:paraId="416F559E" w14:textId="77777777" w:rsidR="001D3D41" w:rsidTr="001D3D41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5EBE856F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QUINTAS DE CABECERA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4E11ED88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LA TRIADA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20D25E10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CLUB CAMPESTRE</w:t>
            </w:r>
          </w:p>
        </w:tc>
      </w:tr>
      <w:tr w14:paraId="04187414" w14:textId="77777777" w:rsidR="001D3D41" w:rsidTr="001D3D41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67346503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LAS NIEVES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60142364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BUENA VISTA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7F9EA477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 xml:space="preserve">PUNTA DIAMANTE </w:t>
            </w:r>
          </w:p>
        </w:tc>
      </w:tr>
      <w:tr w14:paraId="4891D1EB" w14:textId="77777777" w:rsidR="001D3D41" w:rsidTr="001D3D41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3929C6B5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EL PRADO 34 WEST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12B8E460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SAN JUAN INTERNACIONAL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5A1DE973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ROSELIERE</w:t>
            </w:r>
          </w:p>
        </w:tc>
      </w:tr>
      <w:tr w14:paraId="0188DF74" w14:textId="77777777" w:rsidR="001D3D41" w:rsidTr="001D3D41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1D2F08DA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RUITOQUE DE PRADA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30735CED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54C0BFBF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  <w:tr w14:paraId="24AA4901" w14:textId="77777777" w:rsidR="001D3D41" w:rsidTr="001D3D41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7AF1092E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PALONEGRO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0BFA11B7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13865CFE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  <w:tr w14:paraId="1A370DCD" w14:textId="77777777" w:rsidR="001D3D41" w:rsidTr="001D3D41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33BF5ED7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ESPLENDOR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4FA62FC7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3583BEAF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  <w:tr w14:paraId="01674E0C" w14:textId="77777777" w:rsidR="001D3D41" w:rsidTr="001D3D41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4D193D3A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ALESSIO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5C4EA60C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5044FB3E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  <w:tr w14:paraId="5578B982" w14:textId="77777777" w:rsidR="001D3D41" w:rsidTr="001D3D41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7329D1A3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PALMERA REAL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265C4BA9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3DCF518F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  <w:tr w14:paraId="08722DDD" w14:textId="77777777" w:rsidR="001D3D41" w:rsidTr="001D3D41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137192E9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CIUDAD BONITA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071DB097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noWrap/>
            <w:vAlign w:val="center"/>
            <w:hideMark/>
          </w:tcPr>
          <w:p w14:paraId="190C5053" w14:textId="77777777" w:rsidP="001D3D41" w:rsidR="001D3D41" w:rsidRDefault="001D3D41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</w:tbl>
    <w:p w14:paraId="062A6B9B" w14:textId="77777777" w:rsidP="00FC66B3" w:rsidR="00FC66B3" w:rsidRDefault="00FC66B3">
      <w:pPr>
        <w:tabs>
          <w:tab w:pos="4275" w:val="left"/>
        </w:tabs>
      </w:pPr>
    </w:p>
    <w:p w14:paraId="246EBE8D" w14:textId="77777777" w:rsidP="00FC66B3" w:rsidR="00FC66B3" w:rsidRDefault="00FC66B3">
      <w:pPr>
        <w:tabs>
          <w:tab w:pos="4275" w:val="left"/>
        </w:tabs>
      </w:pPr>
    </w:p>
    <w:p w14:paraId="4790E543" w14:textId="77777777" w:rsidP="00FC66B3" w:rsidR="00FC66B3" w:rsidRDefault="00FC66B3">
      <w:pPr>
        <w:tabs>
          <w:tab w:pos="4275" w:val="left"/>
        </w:tabs>
      </w:pPr>
    </w:p>
    <w:p w14:paraId="1CB82477" w14:textId="77777777" w:rsidP="00FC66B3" w:rsidR="00FC66B3" w:rsidRDefault="00FC66B3">
      <w:pPr>
        <w:tabs>
          <w:tab w:pos="4275" w:val="left"/>
        </w:tabs>
      </w:pPr>
    </w:p>
    <w:p w14:paraId="5F5BBD00" w14:textId="77777777" w:rsidP="00FC66B3" w:rsidR="00FC66B3" w:rsidRDefault="00FC66B3">
      <w:pPr>
        <w:tabs>
          <w:tab w:pos="4275" w:val="left"/>
        </w:tabs>
      </w:pPr>
    </w:p>
    <w:p w14:paraId="5D6E85AF" w14:textId="77777777" w:rsidP="00FC66B3" w:rsidR="00FC66B3" w:rsidRDefault="00FC66B3">
      <w:pPr>
        <w:tabs>
          <w:tab w:pos="4275" w:val="left"/>
        </w:tabs>
      </w:pPr>
    </w:p>
    <w:p w14:paraId="740B7EDC" w14:textId="77777777" w:rsidP="00FC66B3" w:rsidR="00FC66B3" w:rsidRDefault="00FC66B3">
      <w:pPr>
        <w:tabs>
          <w:tab w:pos="4275" w:val="left"/>
        </w:tabs>
      </w:pPr>
    </w:p>
    <w:p w14:paraId="780EBA86" w14:textId="77777777" w:rsidP="00FC66B3" w:rsidR="00FC66B3" w:rsidRDefault="00FC66B3">
      <w:pPr>
        <w:tabs>
          <w:tab w:pos="4275" w:val="left"/>
        </w:tabs>
      </w:pPr>
    </w:p>
    <w:p w14:paraId="6816A994" w14:textId="77777777" w:rsidP="00FC66B3" w:rsidR="00FC66B3" w:rsidRDefault="00FC66B3">
      <w:pPr>
        <w:tabs>
          <w:tab w:pos="4275" w:val="left"/>
        </w:tabs>
      </w:pPr>
    </w:p>
    <w:p w14:paraId="48747931" w14:textId="77777777" w:rsidP="00FC66B3" w:rsidR="00FC66B3" w:rsidRDefault="00FC66B3">
      <w:pPr>
        <w:tabs>
          <w:tab w:pos="4275" w:val="left"/>
        </w:tabs>
      </w:pPr>
    </w:p>
    <w:p w14:paraId="375A3241" w14:textId="77777777" w:rsidP="00FC66B3" w:rsidR="00FC66B3" w:rsidRDefault="00FC66B3">
      <w:pPr>
        <w:tabs>
          <w:tab w:pos="4275" w:val="left"/>
        </w:tabs>
      </w:pPr>
    </w:p>
    <w:p w14:paraId="60594566" w14:textId="77777777" w:rsidP="00FC66B3" w:rsidR="00FC66B3" w:rsidRDefault="00FC66B3">
      <w:pPr>
        <w:spacing w:after="0" w:line="360" w:lineRule="auto"/>
        <w:ind w:left="567"/>
        <w:jc w:val="both"/>
        <w:rPr>
          <w:rFonts w:ascii="Century Gothic" w:cstheme="minorHAnsi" w:hAnsi="Century Gothic"/>
          <w:szCs w:val="24"/>
          <w:lang w:eastAsia="es-ES" w:val="es-ES"/>
        </w:rPr>
      </w:pPr>
    </w:p>
    <w:p w14:paraId="5BC83611" w14:textId="77777777" w:rsidP="00FC66B3" w:rsidR="00FC66B3" w:rsidRDefault="00FC66B3">
      <w:pPr>
        <w:spacing w:after="0"/>
        <w:ind w:left="-567"/>
        <w:rPr>
          <w:rFonts w:ascii="Century Gothic" w:cstheme="minorHAnsi" w:hAnsi="Century Gothic"/>
          <w:b/>
          <w:color w:themeColor="text2" w:themeTint="99" w:val="548DD4"/>
          <w:sz w:val="20"/>
          <w:szCs w:val="20"/>
        </w:rPr>
      </w:pPr>
    </w:p>
    <w:p w14:paraId="2ACF061D" w14:textId="77777777" w:rsidP="00FC66B3" w:rsidR="00FC66B3" w:rsidRDefault="00FC66B3">
      <w:pPr>
        <w:spacing w:after="0"/>
        <w:ind w:left="-567"/>
        <w:jc w:val="center"/>
        <w:rPr>
          <w:rFonts w:ascii="Century Gothic" w:cstheme="minorHAnsi" w:hAnsi="Century Gothic"/>
          <w:color w:themeColor="text2" w:themeTint="99" w:val="548DD4"/>
          <w:sz w:val="20"/>
          <w:szCs w:val="20"/>
        </w:rPr>
      </w:pPr>
    </w:p>
    <w:p w14:paraId="632A5B81" w14:textId="77777777" w:rsidP="00FC66B3" w:rsidR="00FC66B3" w:rsidRDefault="00FC66B3">
      <w:pPr>
        <w:spacing w:after="0"/>
        <w:ind w:left="-567"/>
        <w:jc w:val="center"/>
        <w:rPr>
          <w:rFonts w:ascii="Century Gothic" w:cstheme="minorHAnsi" w:hAnsi="Century Gothic"/>
          <w:color w:themeColor="text2" w:themeTint="99" w:val="548DD4"/>
          <w:sz w:val="20"/>
          <w:szCs w:val="20"/>
        </w:rPr>
      </w:pPr>
    </w:p>
    <w:p w14:paraId="6B053CF3" w14:textId="77777777" w:rsidP="00FC66B3" w:rsidR="00FC66B3" w:rsidRDefault="00FC66B3">
      <w:pPr>
        <w:spacing w:after="0"/>
        <w:ind w:left="-567"/>
        <w:jc w:val="center"/>
        <w:rPr>
          <w:rFonts w:ascii="Century Gothic" w:cstheme="minorHAnsi" w:hAnsi="Century Gothic"/>
          <w:color w:themeColor="text2" w:themeTint="99" w:val="548DD4"/>
          <w:sz w:val="20"/>
          <w:szCs w:val="20"/>
        </w:rPr>
      </w:pPr>
    </w:p>
    <w:p w14:paraId="4300355B" w14:textId="77777777" w:rsidP="00FC66B3" w:rsidR="00FC66B3" w:rsidRDefault="00FC66B3">
      <w:pPr>
        <w:spacing w:after="0"/>
        <w:ind w:left="-567"/>
        <w:jc w:val="center"/>
        <w:rPr>
          <w:rFonts w:ascii="Century Gothic" w:cstheme="minorHAnsi" w:hAnsi="Century Gothic"/>
          <w:color w:themeColor="text2" w:themeTint="99" w:val="548DD4"/>
          <w:sz w:val="20"/>
          <w:szCs w:val="20"/>
        </w:rPr>
      </w:pPr>
    </w:p>
    <w:p w14:paraId="7A0BC04B" w14:textId="77777777" w:rsidP="00FC66B3" w:rsidR="00FC66B3" w:rsidRDefault="00FC66B3">
      <w:pPr>
        <w:spacing w:after="0"/>
        <w:ind w:left="-567"/>
        <w:jc w:val="center"/>
        <w:rPr>
          <w:rFonts w:ascii="Century Gothic" w:cstheme="minorHAnsi" w:hAnsi="Century Gothic"/>
          <w:color w:themeColor="text2" w:themeTint="99" w:val="548DD4"/>
          <w:sz w:val="20"/>
          <w:szCs w:val="20"/>
        </w:rPr>
      </w:pPr>
    </w:p>
    <w:p w14:paraId="2FDCEE17" w14:textId="77777777" w:rsidP="00FC66B3" w:rsidR="00FC66B3" w:rsidRDefault="00FC66B3">
      <w:pPr>
        <w:spacing w:after="0"/>
        <w:ind w:left="-567"/>
        <w:jc w:val="center"/>
        <w:rPr>
          <w:rFonts w:ascii="Century Gothic" w:cstheme="minorHAnsi" w:hAnsi="Century Gothic"/>
          <w:color w:themeColor="text2" w:themeTint="99" w:val="548DD4"/>
          <w:sz w:val="20"/>
          <w:szCs w:val="20"/>
        </w:rPr>
      </w:pPr>
    </w:p>
    <w:p w14:paraId="49A6B11C" w14:textId="77777777" w:rsidP="00FC66B3" w:rsidR="00FC66B3" w:rsidRDefault="00FC66B3">
      <w:pPr>
        <w:spacing w:after="0"/>
        <w:ind w:left="-567"/>
        <w:jc w:val="center"/>
        <w:rPr>
          <w:rFonts w:ascii="Century Gothic" w:cstheme="minorHAnsi" w:hAnsi="Century Gothic"/>
          <w:color w:themeColor="text2" w:themeTint="99" w:val="548DD4"/>
          <w:sz w:val="20"/>
          <w:szCs w:val="20"/>
        </w:rPr>
      </w:pPr>
    </w:p>
    <w:p w14:paraId="1AE56753" w14:textId="77777777" w:rsidP="00FC66B3" w:rsidR="00FC66B3" w:rsidRDefault="00FC66B3">
      <w:pPr>
        <w:spacing w:after="0"/>
        <w:ind w:left="-567"/>
        <w:jc w:val="center"/>
        <w:rPr>
          <w:rFonts w:ascii="Century Gothic" w:cstheme="minorHAnsi" w:hAnsi="Century Gothic"/>
          <w:color w:themeColor="text2" w:themeTint="99" w:val="548DD4"/>
          <w:sz w:val="20"/>
          <w:szCs w:val="20"/>
        </w:rPr>
      </w:pPr>
    </w:p>
    <w:p w14:paraId="6DB9A10F" w14:textId="77777777" w:rsidP="00FC66B3" w:rsidR="00FC66B3" w:rsidRDefault="00FC66B3">
      <w:pPr>
        <w:spacing w:after="0"/>
        <w:ind w:left="-567"/>
        <w:jc w:val="center"/>
        <w:rPr>
          <w:rFonts w:ascii="Century Gothic" w:cstheme="minorHAnsi" w:hAnsi="Century Gothic"/>
          <w:color w:themeColor="text2" w:themeTint="99" w:val="548DD4"/>
          <w:sz w:val="20"/>
          <w:szCs w:val="20"/>
          <w:lang w:val="es-AR"/>
        </w:rPr>
      </w:pPr>
    </w:p>
    <w:p w14:paraId="0564A85A" w14:textId="77777777" w:rsidP="00FC66B3" w:rsidR="00FC66B3" w:rsidRDefault="00FC66B3">
      <w:pPr>
        <w:spacing w:after="0"/>
        <w:ind w:left="-567"/>
        <w:jc w:val="center"/>
        <w:rPr>
          <w:rFonts w:ascii="Century Gothic" w:cstheme="minorHAnsi" w:hAnsi="Century Gothic"/>
          <w:noProof/>
          <w:color w:themeColor="text2" w:themeTint="99" w:val="548DD4"/>
          <w:sz w:val="20"/>
          <w:szCs w:val="20"/>
          <w:lang w:eastAsia="es-AR" w:val="es-AR"/>
        </w:rPr>
      </w:pPr>
    </w:p>
    <w:p w14:paraId="019B2764" w14:textId="77777777" w:rsidP="00FC66B3" w:rsidR="00FC66B3" w:rsidRDefault="00FC66B3">
      <w:pPr>
        <w:spacing w:after="0"/>
        <w:ind w:left="-567"/>
        <w:jc w:val="center"/>
        <w:rPr>
          <w:rFonts w:ascii="Century Gothic" w:cstheme="minorHAnsi" w:hAnsi="Century Gothic"/>
          <w:noProof/>
          <w:color w:themeColor="text2" w:themeTint="99" w:val="548DD4"/>
          <w:sz w:val="20"/>
          <w:szCs w:val="20"/>
          <w:lang w:eastAsia="es-AR" w:val="es-AR"/>
        </w:rPr>
      </w:pPr>
    </w:p>
    <w:p w14:paraId="3842DEA0" w14:textId="77777777" w:rsidP="00FC66B3" w:rsidR="00FC66B3" w:rsidRDefault="00FC66B3">
      <w:pPr>
        <w:spacing w:after="0"/>
        <w:ind w:left="-567"/>
        <w:jc w:val="center"/>
        <w:rPr>
          <w:rFonts w:ascii="Century Gothic" w:cstheme="minorHAnsi" w:hAnsi="Century Gothic"/>
          <w:noProof/>
          <w:color w:themeColor="text2" w:themeTint="99" w:val="548DD4"/>
          <w:sz w:val="20"/>
          <w:szCs w:val="20"/>
          <w:lang w:eastAsia="es-AR" w:val="es-AR"/>
        </w:rPr>
      </w:pPr>
    </w:p>
    <w:p w14:paraId="78637BE9" w14:textId="77777777" w:rsidP="00FC66B3" w:rsidR="00FC66B3" w:rsidRDefault="00FC66B3" w:rsidRPr="00E85C26">
      <w:pPr>
        <w:spacing w:after="0" w:line="240" w:lineRule="auto"/>
        <w:ind w:left="-850"/>
        <w:jc w:val="center"/>
        <w:rPr>
          <w:rFonts w:ascii="Century Gothic" w:hAnsi="Century Gothic"/>
          <w:b/>
          <w:color w:themeColor="text2" w:themeTint="99" w:val="548DD4"/>
          <w:sz w:val="56"/>
          <w:szCs w:val="56"/>
          <w:lang w:val="es-CO"/>
        </w:rPr>
      </w:pPr>
    </w:p>
    <w:p w14:paraId="34C12AAC" w14:textId="6566903D" w:rsidP="00684395" w:rsidR="00684395" w:rsidRDefault="00684395">
      <w:pPr>
        <w:tabs>
          <w:tab w:pos="7560" w:val="left"/>
        </w:tabs>
        <w:jc w:val="center"/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eastAsia="es-ES" w:val="es-ES"/>
        </w:rPr>
      </w:pPr>
    </w:p>
    <w:p w14:paraId="2AB86082" w14:textId="77777777" w:rsidP="00684395" w:rsidR="00FC66B3" w:rsidRDefault="00FC66B3" w:rsidRPr="00E85C26">
      <w:pPr>
        <w:tabs>
          <w:tab w:pos="7560" w:val="left"/>
        </w:tabs>
        <w:jc w:val="center"/>
        <w:rPr>
          <w:rFonts w:ascii="Century Gothic" w:cstheme="minorHAnsi" w:hAnsi="Century Gothic"/>
          <w:sz w:val="20"/>
          <w:szCs w:val="20"/>
          <w:lang w:val="es-CO"/>
        </w:rPr>
      </w:pPr>
    </w:p>
    <w:sectPr w:rsidR="00FC66B3" w:rsidRPr="00E85C26" w:rsidSect="002535B7">
      <w:pgSz w:code="1" w:h="15840" w:w="12240"/>
      <w:pgMar w:bottom="1417" w:footer="1134" w:gutter="0" w:header="567" w:left="1701" w:right="1701" w:top="14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2DF38" w14:textId="77777777" w:rsidR="00F20678" w:rsidRDefault="00F20678" w:rsidP="00C14009">
      <w:pPr>
        <w:spacing w:after="0" w:line="240" w:lineRule="auto"/>
      </w:pPr>
      <w:r>
        <w:separator/>
      </w:r>
    </w:p>
  </w:endnote>
  <w:endnote w:type="continuationSeparator" w:id="0">
    <w:p w14:paraId="1B0B0BCC" w14:textId="77777777" w:rsidR="00F20678" w:rsidRDefault="00F20678" w:rsidP="00C14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C6F6C" w14:textId="77777777" w:rsidR="00F20678" w:rsidRDefault="00F20678" w:rsidP="00C14009">
      <w:pPr>
        <w:spacing w:after="0" w:line="240" w:lineRule="auto"/>
      </w:pPr>
      <w:r>
        <w:separator/>
      </w:r>
    </w:p>
  </w:footnote>
  <w:footnote w:type="continuationSeparator" w:id="0">
    <w:p w14:paraId="2B05D871" w14:textId="77777777" w:rsidR="00F20678" w:rsidRDefault="00F20678" w:rsidP="00C14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688649F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87.6pt;height:78.6pt" o:bullet="t">
        <v:imagedata r:id="rId1" o:title="Avatar_Universal"/>
      </v:shape>
    </w:pict>
  </w:numPicBullet>
  <w:numPicBullet w:numPicBulletId="1">
    <w:pict>
      <v:shape id="_x0000_i1033" type="#_x0000_t75" style="width:11.4pt;height:11.4pt" o:bullet="t">
        <v:imagedata r:id="rId2" o:title="mso52AC"/>
      </v:shape>
    </w:pict>
  </w:numPicBullet>
  <w:abstractNum w:abstractNumId="0" w15:restartNumberingAfterBreak="0">
    <w:nsid w:val="FFFFFF83"/>
    <w:multiLevelType w:val="singleLevel"/>
    <w:tmpl w:val="904068C6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EA91804"/>
    <w:multiLevelType w:val="hybridMultilevel"/>
    <w:tmpl w:val="332A496E"/>
    <w:lvl w:ilvl="0" w:tplc="93A468D8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7107A2E"/>
    <w:multiLevelType w:val="hybridMultilevel"/>
    <w:tmpl w:val="0AE093E8"/>
    <w:lvl w:ilvl="0" w:tplc="04090007">
      <w:start w:val="1"/>
      <w:numFmt w:val="bullet"/>
      <w:lvlText w:val=""/>
      <w:lvlPicBulletId w:val="1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1EC059EE"/>
    <w:multiLevelType w:val="hybridMultilevel"/>
    <w:tmpl w:val="B3BCBAF8"/>
    <w:lvl w:ilvl="0" w:tplc="93A468D8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33E21471"/>
    <w:multiLevelType w:val="hybridMultilevel"/>
    <w:tmpl w:val="EC4841E0"/>
    <w:lvl w:ilvl="0" w:tplc="93A468D8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37E912B6"/>
    <w:multiLevelType w:val="hybridMultilevel"/>
    <w:tmpl w:val="F8F42ECE"/>
    <w:lvl w:ilvl="0" w:tplc="04090007">
      <w:start w:val="1"/>
      <w:numFmt w:val="bullet"/>
      <w:lvlText w:val=""/>
      <w:lvlPicBulletId w:val="1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4916123E"/>
    <w:multiLevelType w:val="hybridMultilevel"/>
    <w:tmpl w:val="2364F858"/>
    <w:lvl w:ilvl="0" w:tplc="04090007">
      <w:start w:val="1"/>
      <w:numFmt w:val="bullet"/>
      <w:lvlText w:val=""/>
      <w:lvlPicBulletId w:val="1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4CC731F6"/>
    <w:multiLevelType w:val="hybridMultilevel"/>
    <w:tmpl w:val="E1EC9DE4"/>
    <w:lvl w:ilvl="0" w:tplc="93A468D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F830AB"/>
    <w:multiLevelType w:val="hybridMultilevel"/>
    <w:tmpl w:val="AC6E9512"/>
    <w:lvl w:ilvl="0" w:tplc="93A468D8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6EAD319D"/>
    <w:multiLevelType w:val="hybridMultilevel"/>
    <w:tmpl w:val="149E5C26"/>
    <w:lvl w:ilvl="0" w:tplc="04090007">
      <w:start w:val="1"/>
      <w:numFmt w:val="bullet"/>
      <w:lvlText w:val=""/>
      <w:lvlPicBulletId w:val="1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7DDA58BA"/>
    <w:multiLevelType w:val="hybridMultilevel"/>
    <w:tmpl w:val="61B4C070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761">
    <w:abstractNumId w:val="0"/>
  </w:num>
  <w:num w:numId="2" w16cid:durableId="1302269688">
    <w:abstractNumId w:val="3"/>
  </w:num>
  <w:num w:numId="3" w16cid:durableId="1969192606">
    <w:abstractNumId w:val="1"/>
  </w:num>
  <w:num w:numId="4" w16cid:durableId="489298028">
    <w:abstractNumId w:val="8"/>
  </w:num>
  <w:num w:numId="5" w16cid:durableId="1171720974">
    <w:abstractNumId w:val="7"/>
  </w:num>
  <w:num w:numId="6" w16cid:durableId="319042086">
    <w:abstractNumId w:val="4"/>
  </w:num>
  <w:num w:numId="7" w16cid:durableId="846291297">
    <w:abstractNumId w:val="2"/>
  </w:num>
  <w:num w:numId="8" w16cid:durableId="763958747">
    <w:abstractNumId w:val="6"/>
  </w:num>
  <w:num w:numId="9" w16cid:durableId="338166391">
    <w:abstractNumId w:val="5"/>
  </w:num>
  <w:num w:numId="10" w16cid:durableId="49616266">
    <w:abstractNumId w:val="10"/>
  </w:num>
  <w:num w:numId="11" w16cid:durableId="232815614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CD6"/>
    <w:rsid w:val="00001C2D"/>
    <w:rsid w:val="000178E7"/>
    <w:rsid w:val="000212D3"/>
    <w:rsid w:val="0002428E"/>
    <w:rsid w:val="00030674"/>
    <w:rsid w:val="00031F94"/>
    <w:rsid w:val="000336AD"/>
    <w:rsid w:val="00034BB0"/>
    <w:rsid w:val="00044811"/>
    <w:rsid w:val="00044B1D"/>
    <w:rsid w:val="00050B2A"/>
    <w:rsid w:val="000522DB"/>
    <w:rsid w:val="0005658D"/>
    <w:rsid w:val="00082461"/>
    <w:rsid w:val="00095BF5"/>
    <w:rsid w:val="000A17C2"/>
    <w:rsid w:val="000A53B4"/>
    <w:rsid w:val="000B27E5"/>
    <w:rsid w:val="000B7DE1"/>
    <w:rsid w:val="000D08CB"/>
    <w:rsid w:val="000D279A"/>
    <w:rsid w:val="000D5CE0"/>
    <w:rsid w:val="000E4C91"/>
    <w:rsid w:val="000E5066"/>
    <w:rsid w:val="000E6CF0"/>
    <w:rsid w:val="000E7D8F"/>
    <w:rsid w:val="000F0504"/>
    <w:rsid w:val="000F30F4"/>
    <w:rsid w:val="000F5444"/>
    <w:rsid w:val="00101B26"/>
    <w:rsid w:val="00106063"/>
    <w:rsid w:val="00110E0E"/>
    <w:rsid w:val="00130069"/>
    <w:rsid w:val="00133591"/>
    <w:rsid w:val="00133683"/>
    <w:rsid w:val="001412A7"/>
    <w:rsid w:val="001416A3"/>
    <w:rsid w:val="00153365"/>
    <w:rsid w:val="00153A4F"/>
    <w:rsid w:val="00154812"/>
    <w:rsid w:val="00173FC6"/>
    <w:rsid w:val="0017599E"/>
    <w:rsid w:val="001851AE"/>
    <w:rsid w:val="00186F20"/>
    <w:rsid w:val="001956E5"/>
    <w:rsid w:val="001A0D3B"/>
    <w:rsid w:val="001A5CF4"/>
    <w:rsid w:val="001B47CE"/>
    <w:rsid w:val="001C4391"/>
    <w:rsid w:val="001D3D41"/>
    <w:rsid w:val="001D6888"/>
    <w:rsid w:val="001D6E30"/>
    <w:rsid w:val="001E0C50"/>
    <w:rsid w:val="001E2F09"/>
    <w:rsid w:val="001E3E5D"/>
    <w:rsid w:val="001E7394"/>
    <w:rsid w:val="001F2EA4"/>
    <w:rsid w:val="001F34C4"/>
    <w:rsid w:val="001F4254"/>
    <w:rsid w:val="001F7D53"/>
    <w:rsid w:val="0021208D"/>
    <w:rsid w:val="0021238F"/>
    <w:rsid w:val="00225310"/>
    <w:rsid w:val="00225B86"/>
    <w:rsid w:val="002275F5"/>
    <w:rsid w:val="00233A2C"/>
    <w:rsid w:val="002405E5"/>
    <w:rsid w:val="00245CE2"/>
    <w:rsid w:val="002535B7"/>
    <w:rsid w:val="00256BDA"/>
    <w:rsid w:val="00260E4A"/>
    <w:rsid w:val="00262463"/>
    <w:rsid w:val="00263A96"/>
    <w:rsid w:val="00271F68"/>
    <w:rsid w:val="0027325C"/>
    <w:rsid w:val="00273CE8"/>
    <w:rsid w:val="0028007F"/>
    <w:rsid w:val="002914A8"/>
    <w:rsid w:val="00293CF2"/>
    <w:rsid w:val="0029425D"/>
    <w:rsid w:val="00295073"/>
    <w:rsid w:val="00295FE2"/>
    <w:rsid w:val="002962FE"/>
    <w:rsid w:val="002973DF"/>
    <w:rsid w:val="002A125A"/>
    <w:rsid w:val="002B3FC5"/>
    <w:rsid w:val="002C6FEB"/>
    <w:rsid w:val="002C788B"/>
    <w:rsid w:val="002D0427"/>
    <w:rsid w:val="002E4466"/>
    <w:rsid w:val="002F09D2"/>
    <w:rsid w:val="002F353A"/>
    <w:rsid w:val="00300C9F"/>
    <w:rsid w:val="0030518D"/>
    <w:rsid w:val="00305445"/>
    <w:rsid w:val="00314147"/>
    <w:rsid w:val="00322639"/>
    <w:rsid w:val="00332465"/>
    <w:rsid w:val="0034280B"/>
    <w:rsid w:val="00345471"/>
    <w:rsid w:val="00346261"/>
    <w:rsid w:val="00351ED9"/>
    <w:rsid w:val="00356891"/>
    <w:rsid w:val="00357009"/>
    <w:rsid w:val="003730F1"/>
    <w:rsid w:val="00381C30"/>
    <w:rsid w:val="00383541"/>
    <w:rsid w:val="00391894"/>
    <w:rsid w:val="003922BE"/>
    <w:rsid w:val="00393B39"/>
    <w:rsid w:val="003A372A"/>
    <w:rsid w:val="003B00E7"/>
    <w:rsid w:val="003B7025"/>
    <w:rsid w:val="003B716F"/>
    <w:rsid w:val="003C0CC8"/>
    <w:rsid w:val="003C56EB"/>
    <w:rsid w:val="003C6570"/>
    <w:rsid w:val="003D151B"/>
    <w:rsid w:val="003E0B1B"/>
    <w:rsid w:val="003E1FE7"/>
    <w:rsid w:val="003F0357"/>
    <w:rsid w:val="003F2227"/>
    <w:rsid w:val="003F5241"/>
    <w:rsid w:val="003F6A68"/>
    <w:rsid w:val="004041FD"/>
    <w:rsid w:val="00405E0D"/>
    <w:rsid w:val="00415D59"/>
    <w:rsid w:val="00427283"/>
    <w:rsid w:val="00434058"/>
    <w:rsid w:val="004361C2"/>
    <w:rsid w:val="004408FD"/>
    <w:rsid w:val="00443726"/>
    <w:rsid w:val="00450CD7"/>
    <w:rsid w:val="004543A6"/>
    <w:rsid w:val="004553E4"/>
    <w:rsid w:val="0046234D"/>
    <w:rsid w:val="004625FD"/>
    <w:rsid w:val="004647F6"/>
    <w:rsid w:val="004733BA"/>
    <w:rsid w:val="00484052"/>
    <w:rsid w:val="00484817"/>
    <w:rsid w:val="00486E4E"/>
    <w:rsid w:val="00496F1F"/>
    <w:rsid w:val="0049767F"/>
    <w:rsid w:val="004A56E7"/>
    <w:rsid w:val="004B57DF"/>
    <w:rsid w:val="004C6EA6"/>
    <w:rsid w:val="004C70B3"/>
    <w:rsid w:val="004D1784"/>
    <w:rsid w:val="004D5464"/>
    <w:rsid w:val="004D7A6C"/>
    <w:rsid w:val="004E2834"/>
    <w:rsid w:val="004F004F"/>
    <w:rsid w:val="004F29C5"/>
    <w:rsid w:val="004F5F24"/>
    <w:rsid w:val="005004FA"/>
    <w:rsid w:val="005024FC"/>
    <w:rsid w:val="005028AA"/>
    <w:rsid w:val="005056F6"/>
    <w:rsid w:val="005176BD"/>
    <w:rsid w:val="0052788F"/>
    <w:rsid w:val="00530E80"/>
    <w:rsid w:val="00532FEC"/>
    <w:rsid w:val="00540A3D"/>
    <w:rsid w:val="00545515"/>
    <w:rsid w:val="005541A9"/>
    <w:rsid w:val="005616BF"/>
    <w:rsid w:val="00561AD5"/>
    <w:rsid w:val="00562749"/>
    <w:rsid w:val="00565F72"/>
    <w:rsid w:val="00566749"/>
    <w:rsid w:val="005673D2"/>
    <w:rsid w:val="00571906"/>
    <w:rsid w:val="00572C35"/>
    <w:rsid w:val="00596323"/>
    <w:rsid w:val="0059636B"/>
    <w:rsid w:val="005A09EC"/>
    <w:rsid w:val="005A52C3"/>
    <w:rsid w:val="005B2970"/>
    <w:rsid w:val="005B2C60"/>
    <w:rsid w:val="005C0575"/>
    <w:rsid w:val="005D71AB"/>
    <w:rsid w:val="005E6D18"/>
    <w:rsid w:val="0060247A"/>
    <w:rsid w:val="00607D1F"/>
    <w:rsid w:val="0062664E"/>
    <w:rsid w:val="00636F6C"/>
    <w:rsid w:val="00642136"/>
    <w:rsid w:val="006422B5"/>
    <w:rsid w:val="00650DC3"/>
    <w:rsid w:val="00653D32"/>
    <w:rsid w:val="00660CD7"/>
    <w:rsid w:val="00660E4D"/>
    <w:rsid w:val="0066553C"/>
    <w:rsid w:val="006663F2"/>
    <w:rsid w:val="006665F9"/>
    <w:rsid w:val="00666BE1"/>
    <w:rsid w:val="006705AC"/>
    <w:rsid w:val="006708F3"/>
    <w:rsid w:val="00684395"/>
    <w:rsid w:val="006A0DCE"/>
    <w:rsid w:val="006A16BB"/>
    <w:rsid w:val="006A2182"/>
    <w:rsid w:val="006A4A6F"/>
    <w:rsid w:val="006B105F"/>
    <w:rsid w:val="006C1BFD"/>
    <w:rsid w:val="006C2052"/>
    <w:rsid w:val="006C2159"/>
    <w:rsid w:val="006C2D70"/>
    <w:rsid w:val="006C5D9E"/>
    <w:rsid w:val="006D42D4"/>
    <w:rsid w:val="006D53DB"/>
    <w:rsid w:val="006E0270"/>
    <w:rsid w:val="006E11E5"/>
    <w:rsid w:val="006E138F"/>
    <w:rsid w:val="006F0BE3"/>
    <w:rsid w:val="006F526D"/>
    <w:rsid w:val="0071612D"/>
    <w:rsid w:val="00723B2A"/>
    <w:rsid w:val="00723CD6"/>
    <w:rsid w:val="00724BE2"/>
    <w:rsid w:val="00726258"/>
    <w:rsid w:val="0073263C"/>
    <w:rsid w:val="00733DE2"/>
    <w:rsid w:val="00756271"/>
    <w:rsid w:val="007651E1"/>
    <w:rsid w:val="00775447"/>
    <w:rsid w:val="00784CB2"/>
    <w:rsid w:val="0078552F"/>
    <w:rsid w:val="00792624"/>
    <w:rsid w:val="00797045"/>
    <w:rsid w:val="007A17FA"/>
    <w:rsid w:val="007A3D7A"/>
    <w:rsid w:val="007A7E84"/>
    <w:rsid w:val="007B6094"/>
    <w:rsid w:val="007C2431"/>
    <w:rsid w:val="007D37B7"/>
    <w:rsid w:val="007D4CFF"/>
    <w:rsid w:val="007E105C"/>
    <w:rsid w:val="007E7235"/>
    <w:rsid w:val="007F02BE"/>
    <w:rsid w:val="007F0370"/>
    <w:rsid w:val="007F37A6"/>
    <w:rsid w:val="008001CC"/>
    <w:rsid w:val="00805A35"/>
    <w:rsid w:val="00806D55"/>
    <w:rsid w:val="00810C6F"/>
    <w:rsid w:val="00812032"/>
    <w:rsid w:val="00812749"/>
    <w:rsid w:val="00812CA0"/>
    <w:rsid w:val="00812EF0"/>
    <w:rsid w:val="008154D2"/>
    <w:rsid w:val="00821A4F"/>
    <w:rsid w:val="008241CA"/>
    <w:rsid w:val="008273E9"/>
    <w:rsid w:val="00832A86"/>
    <w:rsid w:val="0084137E"/>
    <w:rsid w:val="00841EE6"/>
    <w:rsid w:val="00844159"/>
    <w:rsid w:val="008462DA"/>
    <w:rsid w:val="008510A9"/>
    <w:rsid w:val="00856A88"/>
    <w:rsid w:val="00857BFE"/>
    <w:rsid w:val="00857E52"/>
    <w:rsid w:val="00862BE4"/>
    <w:rsid w:val="00871A9C"/>
    <w:rsid w:val="00877952"/>
    <w:rsid w:val="0089209E"/>
    <w:rsid w:val="00893F42"/>
    <w:rsid w:val="008A04E7"/>
    <w:rsid w:val="008A2F92"/>
    <w:rsid w:val="008A4334"/>
    <w:rsid w:val="008A4ED7"/>
    <w:rsid w:val="008A50C5"/>
    <w:rsid w:val="008B3393"/>
    <w:rsid w:val="008B4D31"/>
    <w:rsid w:val="008B6676"/>
    <w:rsid w:val="008C16B3"/>
    <w:rsid w:val="008C49A1"/>
    <w:rsid w:val="008C4FF4"/>
    <w:rsid w:val="008D0DCC"/>
    <w:rsid w:val="008D1157"/>
    <w:rsid w:val="008D2983"/>
    <w:rsid w:val="008D3075"/>
    <w:rsid w:val="008D51D0"/>
    <w:rsid w:val="008D7C43"/>
    <w:rsid w:val="008E3E3C"/>
    <w:rsid w:val="008F072D"/>
    <w:rsid w:val="008F45E7"/>
    <w:rsid w:val="008F4D7C"/>
    <w:rsid w:val="009009C5"/>
    <w:rsid w:val="009058BE"/>
    <w:rsid w:val="00913BD5"/>
    <w:rsid w:val="00923A86"/>
    <w:rsid w:val="009361C9"/>
    <w:rsid w:val="009411CA"/>
    <w:rsid w:val="00945D6C"/>
    <w:rsid w:val="00946FB2"/>
    <w:rsid w:val="0095259E"/>
    <w:rsid w:val="00960451"/>
    <w:rsid w:val="00960CB5"/>
    <w:rsid w:val="009677C2"/>
    <w:rsid w:val="009765B0"/>
    <w:rsid w:val="009818BD"/>
    <w:rsid w:val="009929B5"/>
    <w:rsid w:val="009A0976"/>
    <w:rsid w:val="009A56DA"/>
    <w:rsid w:val="009A67B5"/>
    <w:rsid w:val="009C0945"/>
    <w:rsid w:val="009C29A3"/>
    <w:rsid w:val="009C2BB4"/>
    <w:rsid w:val="009C452B"/>
    <w:rsid w:val="009C7359"/>
    <w:rsid w:val="009C74BC"/>
    <w:rsid w:val="009D4166"/>
    <w:rsid w:val="009E333F"/>
    <w:rsid w:val="009F2857"/>
    <w:rsid w:val="009F2BDE"/>
    <w:rsid w:val="009F5DF0"/>
    <w:rsid w:val="009F6687"/>
    <w:rsid w:val="009F729B"/>
    <w:rsid w:val="00A02DA0"/>
    <w:rsid w:val="00A03443"/>
    <w:rsid w:val="00A03630"/>
    <w:rsid w:val="00A11DF0"/>
    <w:rsid w:val="00A305F2"/>
    <w:rsid w:val="00A31739"/>
    <w:rsid w:val="00A349F4"/>
    <w:rsid w:val="00A442BF"/>
    <w:rsid w:val="00A46AF8"/>
    <w:rsid w:val="00A5678E"/>
    <w:rsid w:val="00A56D05"/>
    <w:rsid w:val="00A57CBB"/>
    <w:rsid w:val="00A66043"/>
    <w:rsid w:val="00A73BC0"/>
    <w:rsid w:val="00A74780"/>
    <w:rsid w:val="00A74848"/>
    <w:rsid w:val="00A842A3"/>
    <w:rsid w:val="00AA18FC"/>
    <w:rsid w:val="00AA1BD7"/>
    <w:rsid w:val="00AB4CB5"/>
    <w:rsid w:val="00AC0DC8"/>
    <w:rsid w:val="00AE1EE4"/>
    <w:rsid w:val="00AF687D"/>
    <w:rsid w:val="00AF71FF"/>
    <w:rsid w:val="00B03274"/>
    <w:rsid w:val="00B0495E"/>
    <w:rsid w:val="00B05BCB"/>
    <w:rsid w:val="00B12A6B"/>
    <w:rsid w:val="00B20850"/>
    <w:rsid w:val="00B21B8D"/>
    <w:rsid w:val="00B25B01"/>
    <w:rsid w:val="00B30AC0"/>
    <w:rsid w:val="00B32057"/>
    <w:rsid w:val="00B32868"/>
    <w:rsid w:val="00B35C82"/>
    <w:rsid w:val="00B363C9"/>
    <w:rsid w:val="00B55220"/>
    <w:rsid w:val="00B55963"/>
    <w:rsid w:val="00B60145"/>
    <w:rsid w:val="00B648DE"/>
    <w:rsid w:val="00B64C8C"/>
    <w:rsid w:val="00B725E1"/>
    <w:rsid w:val="00B8284C"/>
    <w:rsid w:val="00B84433"/>
    <w:rsid w:val="00B927E9"/>
    <w:rsid w:val="00B95374"/>
    <w:rsid w:val="00BA60D4"/>
    <w:rsid w:val="00BB0104"/>
    <w:rsid w:val="00BB242E"/>
    <w:rsid w:val="00BB64BF"/>
    <w:rsid w:val="00BB68C5"/>
    <w:rsid w:val="00BB7F6E"/>
    <w:rsid w:val="00BC5866"/>
    <w:rsid w:val="00BD0E5B"/>
    <w:rsid w:val="00BD5679"/>
    <w:rsid w:val="00BE4FC1"/>
    <w:rsid w:val="00BF6DC5"/>
    <w:rsid w:val="00C07331"/>
    <w:rsid w:val="00C07B7C"/>
    <w:rsid w:val="00C07BD6"/>
    <w:rsid w:val="00C11292"/>
    <w:rsid w:val="00C14009"/>
    <w:rsid w:val="00C152C9"/>
    <w:rsid w:val="00C21884"/>
    <w:rsid w:val="00C36078"/>
    <w:rsid w:val="00C4210E"/>
    <w:rsid w:val="00C467A9"/>
    <w:rsid w:val="00C53025"/>
    <w:rsid w:val="00C70AF2"/>
    <w:rsid w:val="00C73982"/>
    <w:rsid w:val="00C76EFC"/>
    <w:rsid w:val="00C80DC1"/>
    <w:rsid w:val="00C84121"/>
    <w:rsid w:val="00C862C6"/>
    <w:rsid w:val="00C86CE3"/>
    <w:rsid w:val="00C916F8"/>
    <w:rsid w:val="00C95D3B"/>
    <w:rsid w:val="00C97307"/>
    <w:rsid w:val="00CA13EB"/>
    <w:rsid w:val="00CA6E89"/>
    <w:rsid w:val="00CB7C4B"/>
    <w:rsid w:val="00CC4E19"/>
    <w:rsid w:val="00CD370A"/>
    <w:rsid w:val="00CD7E31"/>
    <w:rsid w:val="00CE5234"/>
    <w:rsid w:val="00CE7EB4"/>
    <w:rsid w:val="00CF60C2"/>
    <w:rsid w:val="00CF781A"/>
    <w:rsid w:val="00D0176A"/>
    <w:rsid w:val="00D0211F"/>
    <w:rsid w:val="00D0789D"/>
    <w:rsid w:val="00D13E35"/>
    <w:rsid w:val="00D213FA"/>
    <w:rsid w:val="00D37913"/>
    <w:rsid w:val="00D424AB"/>
    <w:rsid w:val="00D534FB"/>
    <w:rsid w:val="00D55A95"/>
    <w:rsid w:val="00D56784"/>
    <w:rsid w:val="00D745E2"/>
    <w:rsid w:val="00D74BF0"/>
    <w:rsid w:val="00D75C2E"/>
    <w:rsid w:val="00D80676"/>
    <w:rsid w:val="00D80F06"/>
    <w:rsid w:val="00D82458"/>
    <w:rsid w:val="00DA2321"/>
    <w:rsid w:val="00DB76EC"/>
    <w:rsid w:val="00DB7E63"/>
    <w:rsid w:val="00DC24CF"/>
    <w:rsid w:val="00DC5AF9"/>
    <w:rsid w:val="00DD51CC"/>
    <w:rsid w:val="00DD7FB1"/>
    <w:rsid w:val="00DF0891"/>
    <w:rsid w:val="00E00A12"/>
    <w:rsid w:val="00E110ED"/>
    <w:rsid w:val="00E165D8"/>
    <w:rsid w:val="00E209BA"/>
    <w:rsid w:val="00E304D2"/>
    <w:rsid w:val="00E33697"/>
    <w:rsid w:val="00E4039D"/>
    <w:rsid w:val="00E44338"/>
    <w:rsid w:val="00E46BE0"/>
    <w:rsid w:val="00E54C4F"/>
    <w:rsid w:val="00E638F1"/>
    <w:rsid w:val="00E656E4"/>
    <w:rsid w:val="00E6758F"/>
    <w:rsid w:val="00E6776C"/>
    <w:rsid w:val="00E70A83"/>
    <w:rsid w:val="00E74C67"/>
    <w:rsid w:val="00E74E20"/>
    <w:rsid w:val="00E74EFB"/>
    <w:rsid w:val="00E75172"/>
    <w:rsid w:val="00E76BFA"/>
    <w:rsid w:val="00E84E0B"/>
    <w:rsid w:val="00E85C26"/>
    <w:rsid w:val="00E8794C"/>
    <w:rsid w:val="00E91F69"/>
    <w:rsid w:val="00E939B5"/>
    <w:rsid w:val="00E93D7D"/>
    <w:rsid w:val="00EA5F78"/>
    <w:rsid w:val="00EB0694"/>
    <w:rsid w:val="00EB24F3"/>
    <w:rsid w:val="00EB356A"/>
    <w:rsid w:val="00EB49D4"/>
    <w:rsid w:val="00EB62B1"/>
    <w:rsid w:val="00EC75B5"/>
    <w:rsid w:val="00ED4779"/>
    <w:rsid w:val="00EF455B"/>
    <w:rsid w:val="00EF4CAA"/>
    <w:rsid w:val="00EF7190"/>
    <w:rsid w:val="00F04B86"/>
    <w:rsid w:val="00F10722"/>
    <w:rsid w:val="00F109DF"/>
    <w:rsid w:val="00F11799"/>
    <w:rsid w:val="00F144D2"/>
    <w:rsid w:val="00F20678"/>
    <w:rsid w:val="00F3700F"/>
    <w:rsid w:val="00F66C4B"/>
    <w:rsid w:val="00F7229C"/>
    <w:rsid w:val="00F7501C"/>
    <w:rsid w:val="00F800E5"/>
    <w:rsid w:val="00F80219"/>
    <w:rsid w:val="00F82B89"/>
    <w:rsid w:val="00F86D32"/>
    <w:rsid w:val="00F91745"/>
    <w:rsid w:val="00F95DF1"/>
    <w:rsid w:val="00FA3F49"/>
    <w:rsid w:val="00FA6CFE"/>
    <w:rsid w:val="00FB21B3"/>
    <w:rsid w:val="00FB22EB"/>
    <w:rsid w:val="00FB3824"/>
    <w:rsid w:val="00FB6CD1"/>
    <w:rsid w:val="00FC1C24"/>
    <w:rsid w:val="00FC66B3"/>
    <w:rsid w:val="00FD1E8E"/>
    <w:rsid w:val="00FD25CF"/>
    <w:rsid w:val="00FD4B64"/>
    <w:rsid w:val="00FE670B"/>
    <w:rsid w:val="00FE746D"/>
    <w:rsid w:val="00FF13A8"/>
    <w:rsid w:val="00FF5219"/>
    <w:rsid w:val="00FF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46A13"/>
  <w15:docId w15:val="{7732E463-DC13-44CF-B133-5F303C89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E52"/>
    <w:rPr>
      <w:rFonts w:eastAsiaTheme="minorEastAsia"/>
      <w:lang w:eastAsia="es-CR"/>
    </w:rPr>
  </w:style>
  <w:style w:type="paragraph" w:styleId="Ttulo1">
    <w:name w:val="heading 1"/>
    <w:basedOn w:val="Normal"/>
    <w:link w:val="Ttulo1Car"/>
    <w:uiPriority w:val="9"/>
    <w:qFormat/>
    <w:rsid w:val="000D5C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2A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67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4009"/>
  </w:style>
  <w:style w:type="paragraph" w:styleId="Piedepgina">
    <w:name w:val="footer"/>
    <w:basedOn w:val="Normal"/>
    <w:link w:val="Piedepgina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4009"/>
  </w:style>
  <w:style w:type="paragraph" w:styleId="Textodeglobo">
    <w:name w:val="Balloon Text"/>
    <w:basedOn w:val="Normal"/>
    <w:link w:val="TextodegloboCar"/>
    <w:uiPriority w:val="99"/>
    <w:semiHidden/>
    <w:unhideWhenUsed/>
    <w:rsid w:val="00C14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4009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D0789D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B24F3"/>
    <w:pPr>
      <w:ind w:left="720"/>
      <w:contextualSpacing/>
    </w:pPr>
  </w:style>
  <w:style w:type="table" w:customStyle="1" w:styleId="Cuadrculaclara-nfasis51">
    <w:name w:val="Cuadrícula clara - Énfasis 51"/>
    <w:basedOn w:val="Tablanormal"/>
    <w:next w:val="Cuadrculaclara-nfasis5"/>
    <w:uiPriority w:val="62"/>
    <w:rsid w:val="009C0945"/>
    <w:pPr>
      <w:spacing w:after="0" w:line="240" w:lineRule="auto"/>
    </w:pPr>
    <w:rPr>
      <w:rFonts w:eastAsiaTheme="minorEastAsia"/>
      <w:lang w:val="es-ES" w:eastAsia="es-E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5">
    <w:name w:val="Light Grid Accent 5"/>
    <w:basedOn w:val="Tablanormal"/>
    <w:uiPriority w:val="62"/>
    <w:rsid w:val="009C094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media1-nfasis1">
    <w:name w:val="Medium Grid 1 Accent 1"/>
    <w:basedOn w:val="Tablanormal"/>
    <w:uiPriority w:val="67"/>
    <w:rsid w:val="00565F72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HTMLconformatoprevio">
    <w:name w:val="HTML Preformatted"/>
    <w:basedOn w:val="Normal"/>
    <w:link w:val="HTMLconformatoprevioCar"/>
    <w:uiPriority w:val="99"/>
    <w:unhideWhenUsed/>
    <w:rsid w:val="00660E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660E4D"/>
    <w:rPr>
      <w:rFonts w:ascii="Courier New" w:eastAsia="Times New Roman" w:hAnsi="Courier New" w:cs="Courier New"/>
      <w:sz w:val="20"/>
      <w:szCs w:val="20"/>
      <w:lang w:eastAsia="es-CR"/>
    </w:rPr>
  </w:style>
  <w:style w:type="paragraph" w:styleId="Sinespaciado">
    <w:name w:val="No Spacing"/>
    <w:uiPriority w:val="1"/>
    <w:qFormat/>
    <w:rsid w:val="00857E52"/>
    <w:pPr>
      <w:spacing w:after="0" w:line="240" w:lineRule="auto"/>
    </w:pPr>
    <w:rPr>
      <w:rFonts w:eastAsiaTheme="minorEastAsia"/>
      <w:lang w:eastAsia="es-CR"/>
    </w:rPr>
  </w:style>
  <w:style w:type="paragraph" w:styleId="NormalWeb">
    <w:name w:val="Normal (Web)"/>
    <w:basedOn w:val="Normal"/>
    <w:uiPriority w:val="99"/>
    <w:unhideWhenUsed/>
    <w:rsid w:val="00052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0522DB"/>
  </w:style>
  <w:style w:type="table" w:styleId="Tablaconcuadrcula">
    <w:name w:val="Table Grid"/>
    <w:basedOn w:val="Tablanormal"/>
    <w:uiPriority w:val="59"/>
    <w:rsid w:val="00D13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356891"/>
    <w:rPr>
      <w:b/>
      <w:b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49D4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49D4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/>
    </w:rPr>
  </w:style>
  <w:style w:type="table" w:styleId="Listaclara-nfasis5">
    <w:name w:val="Light List Accent 5"/>
    <w:basedOn w:val="Tablanormal"/>
    <w:uiPriority w:val="61"/>
    <w:rsid w:val="00EB49D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route-description">
    <w:name w:val="route-description"/>
    <w:basedOn w:val="Fuentedeprrafopredeter"/>
    <w:rsid w:val="00E93D7D"/>
  </w:style>
  <w:style w:type="character" w:customStyle="1" w:styleId="stops">
    <w:name w:val="stops"/>
    <w:basedOn w:val="Fuentedeprrafopredeter"/>
    <w:rsid w:val="00E93D7D"/>
  </w:style>
  <w:style w:type="character" w:customStyle="1" w:styleId="item">
    <w:name w:val="item"/>
    <w:basedOn w:val="Fuentedeprrafopredeter"/>
    <w:rsid w:val="00E93D7D"/>
  </w:style>
  <w:style w:type="character" w:customStyle="1" w:styleId="flight-number">
    <w:name w:val="flight-number"/>
    <w:basedOn w:val="Fuentedeprrafopredeter"/>
    <w:rsid w:val="00E93D7D"/>
  </w:style>
  <w:style w:type="character" w:customStyle="1" w:styleId="connection">
    <w:name w:val="connection"/>
    <w:basedOn w:val="Fuentedeprrafopredeter"/>
    <w:rsid w:val="00E93D7D"/>
  </w:style>
  <w:style w:type="character" w:customStyle="1" w:styleId="block">
    <w:name w:val="block"/>
    <w:basedOn w:val="Fuentedeprrafopredeter"/>
    <w:rsid w:val="009009C5"/>
  </w:style>
  <w:style w:type="character" w:customStyle="1" w:styleId="openfontsemibold">
    <w:name w:val="openfontsemibold"/>
    <w:basedOn w:val="Fuentedeprrafopredeter"/>
    <w:rsid w:val="009009C5"/>
  </w:style>
  <w:style w:type="character" w:customStyle="1" w:styleId="Ttulo1Car">
    <w:name w:val="Título 1 Car"/>
    <w:basedOn w:val="Fuentedeprrafopredeter"/>
    <w:link w:val="Ttulo1"/>
    <w:uiPriority w:val="9"/>
    <w:rsid w:val="000D5CE0"/>
    <w:rPr>
      <w:rFonts w:ascii="Times New Roman" w:eastAsia="Times New Roman" w:hAnsi="Times New Roman" w:cs="Times New Roman"/>
      <w:b/>
      <w:bCs/>
      <w:kern w:val="36"/>
      <w:sz w:val="48"/>
      <w:szCs w:val="48"/>
      <w:lang w:eastAsia="es-CR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0D5CE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character" w:customStyle="1" w:styleId="h1">
    <w:name w:val="h1"/>
    <w:basedOn w:val="Fuentedeprrafopredeter"/>
    <w:rsid w:val="000D5CE0"/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0D5CE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character" w:customStyle="1" w:styleId="ocultar-moviles">
    <w:name w:val="ocultar-moviles"/>
    <w:basedOn w:val="Fuentedeprrafopredeter"/>
    <w:rsid w:val="000D5CE0"/>
  </w:style>
  <w:style w:type="character" w:customStyle="1" w:styleId="Ttulo3Car">
    <w:name w:val="Título 3 Car"/>
    <w:basedOn w:val="Fuentedeprrafopredeter"/>
    <w:link w:val="Ttulo3"/>
    <w:uiPriority w:val="9"/>
    <w:semiHidden/>
    <w:rsid w:val="00832A86"/>
    <w:rPr>
      <w:rFonts w:asciiTheme="majorHAnsi" w:eastAsiaTheme="majorEastAsia" w:hAnsiTheme="majorHAnsi" w:cstheme="majorBidi"/>
      <w:b/>
      <w:bCs/>
      <w:color w:val="4F81BD" w:themeColor="accent1"/>
      <w:lang w:eastAsia="es-CR"/>
    </w:rPr>
  </w:style>
  <w:style w:type="paragraph" w:styleId="Textoindependiente">
    <w:name w:val="Body Text"/>
    <w:basedOn w:val="Normal"/>
    <w:link w:val="TextoindependienteCar"/>
    <w:rsid w:val="00832A8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link w:val="SubttuloCar"/>
    <w:qFormat/>
    <w:rsid w:val="00832A86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832A86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832A8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832A86"/>
    <w:rPr>
      <w:rFonts w:eastAsiaTheme="minorEastAsia"/>
      <w:lang w:eastAsia="es-CR"/>
    </w:rPr>
  </w:style>
  <w:style w:type="paragraph" w:styleId="Textoindependienteprimerasangra2">
    <w:name w:val="Body Text First Indent 2"/>
    <w:basedOn w:val="Sangradetextonormal"/>
    <w:link w:val="Textoindependienteprimerasangra2Car"/>
    <w:rsid w:val="00832A86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2">
    <w:name w:val="List Bullet 2"/>
    <w:basedOn w:val="Normal"/>
    <w:rsid w:val="00C4210E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862BE4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62BE4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paragraph" w:customStyle="1" w:styleId="rtejustify">
    <w:name w:val="rtejustify"/>
    <w:basedOn w:val="Normal"/>
    <w:rsid w:val="00D80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6784"/>
    <w:rPr>
      <w:rFonts w:asciiTheme="majorHAnsi" w:eastAsiaTheme="majorEastAsia" w:hAnsiTheme="majorHAnsi" w:cstheme="majorBidi"/>
      <w:b/>
      <w:bCs/>
      <w:i/>
      <w:iCs/>
      <w:color w:val="4F81BD" w:themeColor="accent1"/>
      <w:lang w:eastAsia="es-CR"/>
    </w:rPr>
  </w:style>
  <w:style w:type="character" w:customStyle="1" w:styleId="details">
    <w:name w:val="details"/>
    <w:basedOn w:val="Fuentedeprrafopredeter"/>
    <w:rsid w:val="00D56784"/>
  </w:style>
  <w:style w:type="character" w:customStyle="1" w:styleId="read-less">
    <w:name w:val="read-less"/>
    <w:basedOn w:val="Fuentedeprrafopredeter"/>
    <w:rsid w:val="00D56784"/>
  </w:style>
  <w:style w:type="table" w:customStyle="1" w:styleId="Tabladecuadrcula6concolores-nfasis52">
    <w:name w:val="Tabla de cuadrícula 6 con colores - Énfasis 52"/>
    <w:basedOn w:val="Tablanormal"/>
    <w:uiPriority w:val="51"/>
    <w:rsid w:val="00245CE2"/>
    <w:pPr>
      <w:spacing w:after="0" w:line="240" w:lineRule="auto"/>
    </w:pPr>
    <w:rPr>
      <w:color w:val="31849B" w:themeColor="accent5" w:themeShade="BF"/>
      <w:lang w:val="es-ES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media2-nfasis2">
    <w:name w:val="Medium List 2 Accent 2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1-nfasis6">
    <w:name w:val="Medium List 1 Accent 6"/>
    <w:basedOn w:val="Tablanormal"/>
    <w:uiPriority w:val="65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Cuadrculamedia3">
    <w:name w:val="Medium Grid 3"/>
    <w:basedOn w:val="Tabla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1-nfasis5">
    <w:name w:val="Medium Grid 1 Accent 5"/>
    <w:basedOn w:val="Tabla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4">
    <w:name w:val="Medium Grid 1 Accent 4"/>
    <w:basedOn w:val="Tabla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ombreadomedio1-nfasis3">
    <w:name w:val="Medium Shading 1 Accent 3"/>
    <w:basedOn w:val="Tablanormal"/>
    <w:uiPriority w:val="63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claro-nfasis3">
    <w:name w:val="Light Shading Accent 3"/>
    <w:basedOn w:val="Tablanormal"/>
    <w:uiPriority w:val="60"/>
    <w:rsid w:val="00FA6CF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Cuadrculamedia1-nfasis3">
    <w:name w:val="Medium Grid 1 Accent 3"/>
    <w:basedOn w:val="Tabla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3">
    <w:name w:val="Colorful Grid Accent 3"/>
    <w:basedOn w:val="Tablanormal"/>
    <w:uiPriority w:val="73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3-nfasis3">
    <w:name w:val="Medium Grid 3 Accent 3"/>
    <w:basedOn w:val="Tabla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Tabladecuadrcula6concolores-nfasis51">
    <w:name w:val="Tabla de cuadrícula 6 con colores - Énfasis 51"/>
    <w:basedOn w:val="Tablanormal"/>
    <w:uiPriority w:val="51"/>
    <w:rsid w:val="00571906"/>
    <w:pPr>
      <w:spacing w:after="0" w:line="240" w:lineRule="auto"/>
    </w:pPr>
    <w:rPr>
      <w:color w:val="31849B" w:themeColor="accent5" w:themeShade="BF"/>
      <w:lang w:val="es-ES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testo-categoria">
    <w:name w:val="testo-categoria"/>
    <w:basedOn w:val="Normal"/>
    <w:rsid w:val="00101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020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6764">
              <w:marLeft w:val="0"/>
              <w:marRight w:val="0"/>
              <w:marTop w:val="0"/>
              <w:marBottom w:val="0"/>
              <w:divBdr>
                <w:top w:val="none" w:sz="0" w:space="12" w:color="auto"/>
                <w:left w:val="single" w:sz="6" w:space="26" w:color="DDDDDD"/>
                <w:bottom w:val="single" w:sz="6" w:space="12" w:color="DDDDDD"/>
                <w:right w:val="single" w:sz="6" w:space="26" w:color="DDDDDD"/>
              </w:divBdr>
              <w:divsChild>
                <w:div w:id="9424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824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202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826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0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767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3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6421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6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6900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3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2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689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2340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02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0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1320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6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074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5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936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2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54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9506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3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28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759184486">
              <w:marLeft w:val="20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7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2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47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294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4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480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9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004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1182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6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42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658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74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3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4458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35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0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9256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57113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210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1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99681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9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92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8636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0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8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9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82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4477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0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86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148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02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0252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2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36375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0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228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73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8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8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52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7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9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7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8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040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15112">
              <w:marLeft w:val="0"/>
              <w:marRight w:val="0"/>
              <w:marTop w:val="0"/>
              <w:marBottom w:val="0"/>
              <w:divBdr>
                <w:top w:val="none" w:sz="0" w:space="12" w:color="auto"/>
                <w:left w:val="single" w:sz="6" w:space="26" w:color="DDDDDD"/>
                <w:bottom w:val="single" w:sz="6" w:space="12" w:color="DDDDDD"/>
                <w:right w:val="single" w:sz="6" w:space="26" w:color="DDDDDD"/>
              </w:divBdr>
              <w:divsChild>
                <w:div w:id="147517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9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0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32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431895061">
              <w:marLeft w:val="20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6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36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790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774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2576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4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746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0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8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4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2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25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0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64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3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36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793621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70752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4466648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322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77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46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7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45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34263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6628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43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734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008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30224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932835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207724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933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79373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4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 ?><Relationships xmlns="http://schemas.openxmlformats.org/package/2006/relationships"><Relationship Id="rId8" Target="media/image3.jpeg" Type="http://schemas.openxmlformats.org/officeDocument/2006/relationships/image"/><Relationship Id="rId13" Target="fontTable.xml" Type="http://schemas.openxmlformats.org/officeDocument/2006/relationships/fontTable"/><Relationship Id="rId3" Target="styles.xml" Type="http://schemas.openxmlformats.org/officeDocument/2006/relationships/styles"/><Relationship Id="rId7" Target="endnotes.xml" Type="http://schemas.openxmlformats.org/officeDocument/2006/relationships/endnotes"/><Relationship Id="rId12" Target="media/image7.jpeg" Type="http://schemas.openxmlformats.org/officeDocument/2006/relationships/image"/><Relationship Id="rId2" Target="numbering.xml" Type="http://schemas.openxmlformats.org/officeDocument/2006/relationships/numbering"/><Relationship Id="rId1" Target="../customXml/item1.xml" Type="http://schemas.openxmlformats.org/officeDocument/2006/relationships/customXml"/><Relationship Id="rId6" Target="footnotes.xml" Type="http://schemas.openxmlformats.org/officeDocument/2006/relationships/footnotes"/><Relationship Id="rId5" Target="webSettings.xml" Type="http://schemas.openxmlformats.org/officeDocument/2006/relationships/webSettings"/><Relationship Id="rId4" Target="settings.xml" Type="http://schemas.openxmlformats.org/officeDocument/2006/relationships/settings"/><Relationship Id="rId9" Target="media/image4.jpeg" Type="http://schemas.openxmlformats.org/officeDocument/2006/relationships/image"/><Relationship Id="rId14" Target="theme/theme1.xml" Type="http://schemas.openxmlformats.org/officeDocument/2006/relationships/theme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Rar$DI01.265\Plantilla%20Universal%205.1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53BF7-4ACD-49DF-8B9A-BDBA04FAA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Universal 5.1 (1)</Template>
  <TotalTime>15</TotalTime>
  <Pages>5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Universal de Negocios y Turismo</Company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Illusion V2</dc:creator>
  <cp:lastModifiedBy>Lenovo</cp:lastModifiedBy>
  <cp:revision>2</cp:revision>
  <cp:lastPrinted>2018-05-10T20:19:00Z</cp:lastPrinted>
  <dcterms:created xsi:type="dcterms:W3CDTF">2026-10-02T15:15:00Z</dcterms:created>
  <dcterms:modified xsi:type="dcterms:W3CDTF">2026-10-02T15:15:00Z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152723</vt:lpwstr>
  </property>
  <property fmtid="{D5CDD505-2E9C-101B-9397-08002B2CF9AE}" name="NXPowerLiteSettings" pid="3">
    <vt:lpwstr>E7000400038000</vt:lpwstr>
  </property>
  <property fmtid="{D5CDD505-2E9C-101B-9397-08002B2CF9AE}" name="NXPowerLiteVersion" pid="4">
    <vt:lpwstr>S11.0.1</vt:lpwstr>
  </property>
</Properties>
</file>