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AB7D30" w:rsidP="00AB7D30" w14:paraId="1B273295" w14:textId="77777777">
      <w:pPr>
        <w:spacing w:after="0" w:line="240" w:lineRule="auto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6C2020" w:rsidP="006C2020" w14:paraId="4301EA77" w14:textId="1A49E34C">
      <w:pPr>
        <w:spacing w:after="0" w:line="240" w:lineRule="auto"/>
        <w:ind w:left="-850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E85C26">
        <w:rPr>
          <w:rFonts w:ascii="Century Gothic" w:hAnsi="Century Gothi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546186</wp:posOffset>
                </wp:positionH>
                <wp:positionV relativeFrom="paragraph">
                  <wp:posOffset>144095</wp:posOffset>
                </wp:positionV>
                <wp:extent cx="7153275" cy="1828800"/>
                <wp:effectExtent l="0" t="0" r="0" b="5715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532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4C91" w:rsidRPr="0039056A" w:rsidP="00AB7D30" w14:textId="74DF8A32">
                            <w:pPr>
                              <w:spacing w:after="0" w:line="240" w:lineRule="auto"/>
                              <w:ind w:right="-660"/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E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056A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E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ZAPATOCA “CLIMA DE SEDA” 1</w:t>
                            </w:r>
                            <w:r w:rsidRPr="0039056A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E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N/</w:t>
                            </w:r>
                            <w:r w:rsidRPr="0039056A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E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39056A"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s-E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9" type="#_x0000_t202" style="width:563.25pt;height:2in;margin-top:11.35pt;margin-left:43pt;mso-position-horizontal-relative:page;mso-width-percent:0;mso-width-relative:margin;mso-wrap-distance-bottom:0;mso-wrap-distance-left:9pt;mso-wrap-distance-right:9pt;mso-wrap-distance-top:0;mso-wrap-style:square;position:absolute;v-text-anchor:top;visibility:visible;z-index:251659264" filled="f" stroked="f">
                <v:textbox style="mso-fit-shape-to-text:t">
                  <w:txbxContent>
                    <w:p w:rsidR="000E4C91" w:rsidRPr="0039056A" w:rsidP="00AB7D30" w14:paraId="7DFC4FAC" w14:textId="74DF8A32">
                      <w:pPr>
                        <w:spacing w:after="0" w:line="240" w:lineRule="auto"/>
                        <w:ind w:right="-660"/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E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056A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E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ZAPATOCA “CLIMA DE SEDA” 1</w:t>
                      </w:r>
                      <w:r w:rsidRPr="0039056A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E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N/</w:t>
                      </w:r>
                      <w:r w:rsidRPr="0039056A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E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39056A"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s-E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6C2020" w:rsidP="006C2020" w14:paraId="3B8CA947" w14:textId="77777777">
      <w:pPr>
        <w:spacing w:after="0" w:line="240" w:lineRule="auto"/>
        <w:ind w:left="-850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6C2020" w:rsidP="006C2020" w14:paraId="7D5E7C68" w14:textId="77777777">
      <w:pPr>
        <w:spacing w:after="0" w:line="240" w:lineRule="auto"/>
        <w:ind w:left="-850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8E37E7" w:rsidP="0006185B" w14:paraId="07EA3091" w14:textId="3B88F391">
      <w:pPr>
        <w:spacing w:after="0" w:line="240" w:lineRule="auto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996231" w:rsidP="008E37E7" w14:paraId="3E55D29D" w14:textId="088C7E94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B87EE2">
        <w:rPr>
          <w:rFonts w:ascii="Century Gothic" w:hAnsi="Century Gothi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1128809</wp:posOffset>
                </wp:positionH>
                <wp:positionV relativeFrom="paragraph">
                  <wp:posOffset>15468</wp:posOffset>
                </wp:positionV>
                <wp:extent cx="3462391" cy="57795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62391" cy="57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6185B" w:rsidRPr="00B87EE2" w:rsidP="0006185B" w14:textId="77777777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color w:val="92D050"/>
                                <w:sz w:val="44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7EE2">
                              <w:rPr>
                                <w:rFonts w:ascii="Impact" w:hAnsi="Impact"/>
                                <w:color w:val="92D050"/>
                                <w:sz w:val="44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¡Un lugar</w:t>
                            </w:r>
                            <w:r>
                              <w:rPr>
                                <w:rFonts w:ascii="Impact" w:hAnsi="Impact"/>
                                <w:color w:val="92D050"/>
                                <w:sz w:val="44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sorprendente</w:t>
                            </w:r>
                            <w:r w:rsidRPr="00B87EE2">
                              <w:rPr>
                                <w:rFonts w:ascii="Impact" w:hAnsi="Impact"/>
                                <w:color w:val="92D050"/>
                                <w:sz w:val="44"/>
                                <w:szCs w:val="72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30" type="#_x0000_t202" style="width:272.65pt;height:45.5pt;margin-top:1.2pt;margin-left:88.9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1312" filled="f" stroked="f">
                <v:textbox>
                  <w:txbxContent>
                    <w:p w:rsidR="0006185B" w:rsidRPr="00B87EE2" w:rsidP="0006185B" w14:paraId="5939C746" w14:textId="77777777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color w:val="92D050"/>
                          <w:sz w:val="44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7EE2">
                        <w:rPr>
                          <w:rFonts w:ascii="Impact" w:hAnsi="Impact"/>
                          <w:color w:val="92D050"/>
                          <w:sz w:val="44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¡Un lugar</w:t>
                      </w:r>
                      <w:r>
                        <w:rPr>
                          <w:rFonts w:ascii="Impact" w:hAnsi="Impact"/>
                          <w:color w:val="92D050"/>
                          <w:sz w:val="44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 xml:space="preserve"> sorprendente</w:t>
                      </w:r>
                      <w:r w:rsidRPr="00B87EE2">
                        <w:rPr>
                          <w:rFonts w:ascii="Impact" w:hAnsi="Impact"/>
                          <w:color w:val="92D050"/>
                          <w:sz w:val="44"/>
                          <w:szCs w:val="72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996231" w:rsidP="008E37E7" w14:paraId="7D7DA3C1" w14:textId="4EDADB11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996231" w:rsidP="008E37E7" w14:paraId="58001155" w14:textId="57538AB8">
      <w:pPr>
        <w:pStyle w:val="NoSpacing"/>
        <w:ind w:left="-284"/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 w:eastAsia="es-CO"/>
        </w:rPr>
      </w:pPr>
      <w:r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 w:eastAsia="es-CO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185984</wp:posOffset>
                </wp:positionV>
                <wp:extent cx="8156397" cy="1732915"/>
                <wp:effectExtent l="0" t="0" r="0" b="635"/>
                <wp:wrapNone/>
                <wp:docPr id="327322224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8156397" cy="1732915"/>
                          <a:chOff x="0" y="0"/>
                          <a:chExt cx="8156397" cy="1732915"/>
                        </a:xfrm>
                      </wpg:grpSpPr>
                      <pic:pic xmlns:pic="http://schemas.openxmlformats.org/drawingml/2006/picture">
                        <pic:nvPicPr>
                          <pic:cNvPr id="321850548" name="Imagen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74"/>
                            <a:ext cx="2980690" cy="1715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95797507" name="Imagen 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8957" y="10274"/>
                            <a:ext cx="2567940" cy="1717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2256512" name="Imagen 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7497" y="0"/>
                            <a:ext cx="2628900" cy="1732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5" o:spid="_x0000_s1031" style="width:642.25pt;height:136.45pt;margin-top:14.65pt;margin-left:-85.05pt;position:absolute;z-index:251663360" coordsize="81563,173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32" type="#_x0000_t75" style="width:29806;height:17158;mso-wrap-style:square;position:absolute;top:102;visibility:visible">
                  <v:imagedata r:id="rId8" o:title=""/>
                </v:shape>
                <v:shape id="Imagen 2" o:spid="_x0000_s1033" type="#_x0000_t75" style="width:25679;height:17171;left:29589;mso-wrap-style:square;position:absolute;top:102;visibility:visible">
                  <v:imagedata r:id="rId9" o:title=""/>
                </v:shape>
                <v:shape id="Imagen 4" o:spid="_x0000_s1034" type="#_x0000_t75" style="width:26289;height:17329;left:55274;mso-wrap-style:square;position:absolute;visibility:visible">
                  <v:imagedata r:id="rId10" o:title=""/>
                </v:shape>
              </v:group>
            </w:pict>
          </mc:Fallback>
        </mc:AlternateContent>
      </w:r>
    </w:p>
    <w:p w:rsidR="001C02E5" w:rsidP="008E37E7" w14:paraId="501510D3" w14:textId="1519A1CF">
      <w:pPr>
        <w:pStyle w:val="NoSpacing"/>
        <w:ind w:left="-284"/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 w:eastAsia="es-CO"/>
        </w:rPr>
      </w:pPr>
    </w:p>
    <w:p w:rsidR="001C02E5" w:rsidP="001C02E5" w14:paraId="45239648" w14:textId="1728CD10">
      <w:pPr>
        <w:pStyle w:val="NoSpacing"/>
        <w:ind w:left="-284"/>
        <w:jc w:val="center"/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 w:eastAsia="es-CO"/>
        </w:rPr>
      </w:pPr>
    </w:p>
    <w:p w:rsidR="00C031C5" w:rsidP="001C02E5" w14:paraId="29EEC1BC" w14:textId="2F7C8EF2">
      <w:pPr>
        <w:pStyle w:val="NoSpacing"/>
        <w:ind w:left="-284"/>
        <w:jc w:val="center"/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 w:eastAsia="es-CO"/>
        </w:rPr>
      </w:pPr>
    </w:p>
    <w:p w:rsidR="00C031C5" w:rsidP="001C02E5" w14:paraId="3D9C60BC" w14:textId="6CE67B76">
      <w:pPr>
        <w:pStyle w:val="NoSpacing"/>
        <w:ind w:left="-284"/>
        <w:jc w:val="center"/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 w:eastAsia="es-CO"/>
        </w:rPr>
      </w:pPr>
    </w:p>
    <w:p w:rsidR="00C031C5" w:rsidP="001C02E5" w14:paraId="02C3DB8C" w14:textId="69A38C15">
      <w:pPr>
        <w:pStyle w:val="NoSpacing"/>
        <w:ind w:left="-284"/>
        <w:jc w:val="center"/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 w:eastAsia="es-CO"/>
        </w:rPr>
      </w:pPr>
    </w:p>
    <w:p w:rsidR="00C031C5" w:rsidP="001C02E5" w14:paraId="1D77F6C0" w14:textId="707B387F">
      <w:pPr>
        <w:pStyle w:val="NoSpacing"/>
        <w:ind w:left="-284"/>
        <w:jc w:val="center"/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 w:eastAsia="es-CO"/>
        </w:rPr>
      </w:pPr>
    </w:p>
    <w:p w:rsidR="00C031C5" w:rsidP="001C02E5" w14:paraId="6023EFA5" w14:textId="3FCB5FD7">
      <w:pPr>
        <w:pStyle w:val="NoSpacing"/>
        <w:ind w:left="-284"/>
        <w:jc w:val="center"/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 w:eastAsia="es-CO"/>
        </w:rPr>
      </w:pPr>
    </w:p>
    <w:p w:rsidR="00C031C5" w:rsidP="001C02E5" w14:paraId="61E7E5D5" w14:textId="77777777">
      <w:pPr>
        <w:pStyle w:val="NoSpacing"/>
        <w:ind w:left="-284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996231" w:rsidP="008E37E7" w14:paraId="15A5CB37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C6767D" w:rsidP="00877A6D" w14:paraId="171805CE" w14:textId="45188952">
      <w:pPr>
        <w:pStyle w:val="NoSpacing"/>
        <w:ind w:left="-284"/>
        <w:jc w:val="right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C6767D" w:rsidRPr="00C6767D" w:rsidP="00C6767D" w14:paraId="7C808072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C6767D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¡Un lugar sorprendente!</w:t>
      </w:r>
    </w:p>
    <w:p w:rsidR="00C6767D" w:rsidRPr="00C6767D" w:rsidP="00C6767D" w14:paraId="68CC8355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C6767D" w:rsidRPr="00C6767D" w:rsidP="00C6767D" w14:paraId="08D73FB4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C6767D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1 NOCHE • 2 DÍAS — Santander, tesoro escondido</w:t>
      </w:r>
    </w:p>
    <w:p w:rsidR="00C6767D" w:rsidRPr="00C6767D" w:rsidP="00C6767D" w14:paraId="44B39E7A" w14:textId="77777777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C6767D" w14:paraId="32237AC1" w14:textId="7A94B99C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Bienvenido a Zapatoca: tierra de brisas suaves, historia fascinante, paisajes que te asombran y un clima tan agradable que lo llaman "Clima de Seda". Déjate envolver por la magia de este rincón único de Santander, donde cada rincón guarda un secreto y cada momento se siente especial</w:t>
      </w: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.</w:t>
      </w:r>
    </w:p>
    <w:p w:rsidR="00C6767D" w:rsidRPr="00C6767D" w:rsidP="00C6767D" w14:paraId="6D8FC04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P="00C6767D" w14:paraId="3CE900E8" w14:textId="37CDD981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ITINERARIO.</w:t>
      </w:r>
    </w:p>
    <w:p w:rsidR="00C6767D" w:rsidP="00C6767D" w14:paraId="6C644EDD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C6767D" w:rsidRPr="00C6767D" w:rsidP="00C6767D" w14:paraId="73C0AF0D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C6767D" w:rsidP="00C6767D" w14:paraId="152354F5" w14:textId="77777777">
      <w:pPr>
        <w:pStyle w:val="NoSpacing"/>
        <w:ind w:left="-284"/>
        <w:rPr>
          <w:rFonts w:ascii="Century Gothic" w:hAnsi="Century Gothic" w:cstheme="minorHAnsi"/>
          <w:b/>
          <w:color w:val="0070C0"/>
          <w:sz w:val="24"/>
          <w:szCs w:val="24"/>
        </w:rPr>
      </w:pPr>
      <w:r w:rsidRPr="00C6767D">
        <w:rPr>
          <w:rFonts w:ascii="Century Gothic" w:hAnsi="Century Gothic" w:cstheme="minorHAnsi"/>
          <w:b/>
          <w:color w:val="0070C0"/>
          <w:sz w:val="24"/>
          <w:szCs w:val="24"/>
        </w:rPr>
        <w:t xml:space="preserve"> DÍA 1 — Partida, maravillas y la magia de Zapatoca</w:t>
      </w:r>
    </w:p>
    <w:p w:rsidR="00C6767D" w:rsidP="00C6767D" w14:paraId="2EEE0F8F" w14:textId="77777777">
      <w:pPr>
        <w:pStyle w:val="NoSpacing"/>
        <w:ind w:left="-284"/>
        <w:rPr>
          <w:rFonts w:ascii="Century Gothic" w:hAnsi="Century Gothic" w:cstheme="minorHAnsi"/>
          <w:b/>
          <w:color w:val="0070C0"/>
          <w:sz w:val="24"/>
          <w:szCs w:val="24"/>
        </w:rPr>
      </w:pPr>
    </w:p>
    <w:p w:rsidR="00C6767D" w:rsidRPr="00C6767D" w:rsidP="00C6767D" w14:paraId="3D1321E5" w14:textId="077F04F6">
      <w:pPr>
        <w:pStyle w:val="NoSpacing"/>
        <w:ind w:left="-284"/>
        <w:jc w:val="both"/>
        <w:rPr>
          <w:rFonts w:ascii="Century Gothic" w:hAnsi="Century Gothic" w:cstheme="minorHAnsi"/>
          <w:b/>
          <w:color w:val="0070C0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 xml:space="preserve"> Salida desde Bucaramanga</w:t>
      </w:r>
    </w:p>
    <w:p w:rsidR="00C6767D" w:rsidRPr="00C6767D" w:rsidP="00C6767D" w14:paraId="22082470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Emprendemos el viaje con comodidad y seguridad: recorrido en transporte que nos lleva por Bucaramanga → Betulia → Zapatoca, con acompañamiento de guía turístico experto y asistencia médica disponible para que tú solo disfrutes.</w:t>
      </w:r>
    </w:p>
    <w:p w:rsidR="00C6767D" w:rsidRPr="00C6767D" w:rsidP="00C6767D" w14:paraId="2D6A92CA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C6767D" w14:paraId="6C8E0867" w14:textId="7DD7B1A5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 xml:space="preserve"> Desayuno en la vía</w:t>
      </w:r>
    </w:p>
    <w:p w:rsidR="00C6767D" w:rsidRPr="00C6767D" w:rsidP="00C6767D" w14:paraId="1FE53A07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Recargamos energías con un rico desayuno mientras admiramos el paisaje que nos va recibiendo.</w:t>
      </w:r>
    </w:p>
    <w:p w:rsidR="00C6767D" w:rsidRPr="00C6767D" w:rsidP="00C6767D" w14:paraId="37EFD385" w14:textId="77777777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C6767D" w14:paraId="069258E8" w14:textId="56C6F8D5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 xml:space="preserve"> Museo Cosmos: un viaje al universo</w:t>
      </w:r>
    </w:p>
    <w:p w:rsidR="00C6767D" w:rsidRPr="00C6767D" w:rsidP="00C6767D" w14:paraId="3769699D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Al llegar, iniciamos la aventura con una visita al Museo Cosmos, donde la ciencia, la historia y el asombro se encuentran. Un espacio que despierta la curiosidad y nos conecta con las maravillas del mundo.</w:t>
      </w:r>
    </w:p>
    <w:p w:rsidR="00C6767D" w:rsidRPr="00C6767D" w:rsidP="00C6767D" w14:paraId="620581C0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C6767D" w14:paraId="084F9B2A" w14:textId="2F7178CF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La Cueva del Nitro: naturaleza enigmática</w:t>
      </w:r>
    </w:p>
    <w:p w:rsidR="00C6767D" w:rsidRPr="00C6767D" w:rsidP="00C6767D" w14:paraId="710049C2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Nos adentramos en la misteriosa Cueva del Nitro, recorriendo sus pasajes naturales, formaciones rocosas y rincones que guardan la historia de la tierra. Una experiencia impresionante.</w:t>
      </w:r>
    </w:p>
    <w:p w:rsidR="00C6767D" w:rsidRPr="00C6767D" w:rsidP="00C6767D" w14:paraId="331A9DD3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C6767D" w14:paraId="1F25755B" w14:textId="09D0576E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Viñedo Sierra Morena: sabor y tradición</w:t>
      </w:r>
    </w:p>
    <w:p w:rsidR="00C6767D" w:rsidRPr="00C6767D" w:rsidP="00C6767D" w14:paraId="7B13E565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Seguimos hacia el Viñedo Orgánico Vinícola Sierra Morena, donde conoceremos el arte de cultivar la vid y producir vino en tierras santandereanas. Terminamos con una exquisita degustación para saborear el fruto de esta tierra.</w:t>
      </w:r>
    </w:p>
    <w:p w:rsidR="00C6767D" w:rsidRPr="00C6767D" w:rsidP="00C6767D" w14:paraId="45543C84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C6767D" w14:paraId="4BA2724A" w14:textId="38CE6D5C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Tumba de Geo Von Lengerke: historia viva</w:t>
      </w:r>
    </w:p>
    <w:p w:rsidR="00C6767D" w:rsidRPr="00C6767D" w:rsidP="00C6767D" w14:paraId="32074EA9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Conocemos la historia de quien dejó su huella en Zapatoca: visitamos su tumba y descubrimos la fascinante historia de este personaje que amó y transformó el pueblo.</w:t>
      </w:r>
    </w:p>
    <w:p w:rsidR="00C6767D" w:rsidRPr="00C6767D" w:rsidP="00C6767D" w14:paraId="5D6171B3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C6767D" w14:paraId="7E53C4BA" w14:textId="62462A20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 xml:space="preserve"> Alojamiento</w:t>
      </w:r>
    </w:p>
    <w:p w:rsidR="00C6767D" w:rsidRPr="00C6767D" w:rsidP="00C6767D" w14:paraId="0E3EF689" w14:textId="6EAF1891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Al caer la tarde, nos instalamos en el hotel para descansar cómodamente, listos para un segundo día lleno de maravillas.</w:t>
      </w:r>
    </w:p>
    <w:p w:rsidR="00C6767D" w:rsidRPr="00C6767D" w:rsidP="008E37E7" w14:paraId="18B3062D" w14:textId="77777777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P="008E37E7" w14:paraId="5EBB0AEB" w14:textId="77777777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C6767D" w14:paraId="7E2C161B" w14:textId="77777777">
      <w:pPr>
        <w:pStyle w:val="NoSpacing"/>
        <w:ind w:left="-284"/>
        <w:jc w:val="both"/>
        <w:rPr>
          <w:rFonts w:ascii="Century Gothic" w:hAnsi="Century Gothic" w:cstheme="minorHAnsi"/>
          <w:b/>
          <w:color w:val="0070C0"/>
          <w:sz w:val="24"/>
          <w:szCs w:val="24"/>
        </w:rPr>
      </w:pPr>
      <w:r w:rsidRPr="00C6767D">
        <w:rPr>
          <w:rFonts w:ascii="Century Gothic" w:hAnsi="Century Gothic" w:cstheme="minorHAnsi"/>
          <w:b/>
          <w:color w:val="0070C0"/>
          <w:sz w:val="24"/>
          <w:szCs w:val="24"/>
        </w:rPr>
        <w:t>DÍA 2 — Miradores, encantos y regreso con el corazón lleno</w:t>
      </w:r>
    </w:p>
    <w:p w:rsidR="00C6767D" w:rsidRPr="00C6767D" w:rsidP="00C6767D" w14:paraId="7C58F78A" w14:textId="77777777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750707" w14:paraId="7C1D56C0" w14:textId="72CBADE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 xml:space="preserve"> Desayuno en el hotel</w:t>
      </w:r>
    </w:p>
    <w:p w:rsidR="00C6767D" w:rsidRPr="00C6767D" w:rsidP="00750707" w14:paraId="0C95FA11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Empezamos el día con energía y sabor, disfrutando de la calma y el aire suave de Zapatoca.</w:t>
      </w:r>
    </w:p>
    <w:p w:rsidR="00C6767D" w:rsidRPr="00C6767D" w:rsidP="00750707" w14:paraId="70A70A75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750707" w14:paraId="534911C1" w14:textId="1D119911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Mirador Guane: vistas que quitan el aliento</w:t>
      </w:r>
    </w:p>
    <w:p w:rsidR="00C6767D" w:rsidRPr="00C6767D" w:rsidP="00750707" w14:paraId="353AFEA4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Subimos al Mirador Guane, desde donde contemplamos un paisaje espectacular que se extiende hasta donde alcanza la vista. Un lugar perfecto para respirar, admirar y guardar en la memoria.</w:t>
      </w:r>
    </w:p>
    <w:p w:rsidR="00C6767D" w:rsidRPr="00C6767D" w:rsidP="00750707" w14:paraId="3347B824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750707" w14:paraId="616FF965" w14:textId="4729EC1B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 xml:space="preserve"> Betulia: la niña blanca de Santander</w:t>
      </w:r>
    </w:p>
    <w:p w:rsidR="00C6767D" w:rsidP="00750707" w14:paraId="1FBF7A00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Visitamos Betulia, conocida cariñosamente como "la niña blanca de Santander". Recorremos sus calles, conocemos su esencia y nos enamoramos de su tranquilidad y belleza.</w:t>
      </w:r>
    </w:p>
    <w:p w:rsidR="00AB7D30" w:rsidP="00750707" w14:paraId="11AA2A0F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AB7D30" w:rsidP="00750707" w14:paraId="7C69824D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750707" w:rsidRPr="00C6767D" w:rsidP="00C6767D" w14:paraId="043B6429" w14:textId="77777777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C6767D" w14:paraId="0FB81178" w14:textId="77777777">
      <w:pPr>
        <w:pStyle w:val="NoSpacing"/>
        <w:ind w:left="-284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750707" w14:paraId="2382D64D" w14:textId="575C46C5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Parque Agroecológico "El Salto Blanco"</w:t>
      </w:r>
    </w:p>
    <w:p w:rsidR="00C6767D" w:rsidRPr="00C6767D" w:rsidP="00750707" w14:paraId="6D641A2B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Exploramos este espacio lleno de vida, naturaleza y conocimiento. Conocimos sus cultivos, su propuesta sostenible y la belleza de su entorno.</w:t>
      </w:r>
    </w:p>
    <w:p w:rsidR="00C6767D" w:rsidRPr="00C6767D" w:rsidP="00750707" w14:paraId="344CC76D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750707" w14:paraId="008B7858" w14:textId="39116E89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Cementerio Guane: historia y cultura</w:t>
      </w:r>
    </w:p>
    <w:p w:rsidR="00C6767D" w:rsidRPr="00C6767D" w:rsidP="00750707" w14:paraId="01946FFC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Recorremos el Cementerio Guane, un lugar que guarda tradiciones, historias y la memoria de los pueblos originarios de esta tierra.</w:t>
      </w:r>
    </w:p>
    <w:p w:rsidR="00C6767D" w:rsidRPr="00C6767D" w:rsidP="00750707" w14:paraId="3698C9E0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750707" w14:paraId="1E85659D" w14:textId="6CCA4553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 xml:space="preserve"> Almuerzo</w:t>
      </w:r>
    </w:p>
    <w:p w:rsidR="00750707" w:rsidP="00750707" w14:paraId="3A6C3AEE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Disfrutamos un delicioso almuerzo con platos típicos de la región: el broche de oro a estos días inolvidables.</w:t>
      </w:r>
    </w:p>
    <w:p w:rsidR="00750707" w:rsidP="00750707" w14:paraId="3CF06491" w14:textId="77777777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</w:p>
    <w:p w:rsidR="00C6767D" w:rsidRPr="00C6767D" w:rsidP="00750707" w14:paraId="25CC4892" w14:textId="651DA283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 xml:space="preserve"> Regreso a Bucaramanga</w:t>
      </w:r>
    </w:p>
    <w:p w:rsidR="00C6767D" w:rsidRPr="00C6767D" w:rsidP="00750707" w14:paraId="0B568FE8" w14:textId="2908DB9D">
      <w:pPr>
        <w:pStyle w:val="NoSpacing"/>
        <w:ind w:left="-284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</w:rPr>
      </w:pPr>
      <w:r w:rsidRPr="00C6767D">
        <w:rPr>
          <w:rFonts w:ascii="Century Gothic" w:hAnsi="Century Gothic" w:cstheme="minorHAnsi"/>
          <w:bCs/>
          <w:color w:val="000000" w:themeColor="text1"/>
          <w:sz w:val="24"/>
          <w:szCs w:val="24"/>
        </w:rPr>
        <w:t>Con recuerdos, fotos y el corazón lleno de la magia de Zapatoca, emprendemos el camino de vuelta a casa.</w:t>
      </w:r>
    </w:p>
    <w:p w:rsidR="00C6767D" w:rsidP="00750707" w14:paraId="2D66DC06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C6767D" w:rsidP="008E37E7" w14:paraId="342288D5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C6767D" w:rsidP="008E37E7" w14:paraId="05CDC700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</w:p>
    <w:p w:rsidR="0006185B" w:rsidP="008E37E7" w14:paraId="1471AE96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</w:pPr>
      <w:r w:rsidRPr="005C670E">
        <w:rPr>
          <w:rFonts w:ascii="Century Gothic" w:hAnsi="Century Gothic" w:cstheme="minorHAnsi"/>
          <w:b/>
          <w:color w:val="548DD4" w:themeColor="text2" w:themeTint="99"/>
          <w:sz w:val="24"/>
          <w:szCs w:val="24"/>
        </w:rPr>
        <w:t>EL PLAN INCLUYE:</w:t>
      </w:r>
    </w:p>
    <w:p w:rsidR="006C2020" w:rsidRPr="00C031C5" w:rsidP="00C031C5" w14:paraId="2AE39EED" w14:textId="77777777">
      <w:pPr>
        <w:pStyle w:val="NoSpacing"/>
        <w:ind w:left="-284"/>
        <w:rPr>
          <w:rFonts w:ascii="Century Gothic" w:hAnsi="Century Gothic" w:cstheme="minorHAnsi"/>
          <w:sz w:val="24"/>
          <w:szCs w:val="24"/>
        </w:rPr>
      </w:pPr>
    </w:p>
    <w:p w:rsidR="0006185B" w:rsidRPr="00C031C5" w:rsidP="00C031C5" w14:paraId="68436D68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 w:cstheme="minorHAnsi"/>
          <w:sz w:val="24"/>
          <w:szCs w:val="28"/>
        </w:rPr>
        <w:t>Alojamiento Hotel (1 noche).</w:t>
      </w:r>
    </w:p>
    <w:p w:rsidR="0006185B" w:rsidRPr="00C031C5" w:rsidP="00C031C5" w14:paraId="7DC92278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 w:cstheme="minorHAnsi"/>
          <w:sz w:val="24"/>
          <w:szCs w:val="28"/>
        </w:rPr>
        <w:t xml:space="preserve">Impuestos y Seguro Hotelero, </w:t>
      </w:r>
    </w:p>
    <w:p w:rsidR="0006185B" w:rsidRPr="00C031C5" w:rsidP="00C031C5" w14:paraId="283C40D1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 w:cstheme="minorHAnsi"/>
          <w:sz w:val="24"/>
          <w:szCs w:val="28"/>
        </w:rPr>
        <w:t>Asistencia médica</w:t>
      </w:r>
    </w:p>
    <w:p w:rsidR="0006185B" w:rsidRPr="00C031C5" w:rsidP="00C031C5" w14:paraId="2A8F6912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 w:cstheme="minorHAnsi"/>
          <w:sz w:val="24"/>
          <w:szCs w:val="28"/>
        </w:rPr>
        <w:t>Transporte Bucaramanga- Zapatoca- Betulia- Bucaramanga.</w:t>
      </w:r>
    </w:p>
    <w:p w:rsidR="0006185B" w:rsidRPr="00C031C5" w:rsidP="00C031C5" w14:paraId="5ABE9488" w14:textId="6B3AF1D0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 w:cstheme="minorHAnsi"/>
          <w:sz w:val="24"/>
          <w:szCs w:val="28"/>
        </w:rPr>
        <w:t xml:space="preserve">Alimentación: </w:t>
      </w:r>
      <w:r w:rsidRPr="00C031C5">
        <w:rPr>
          <w:rFonts w:ascii="Century Gothic" w:hAnsi="Century Gothic" w:cstheme="minorHAnsi"/>
          <w:sz w:val="24"/>
          <w:szCs w:val="28"/>
        </w:rPr>
        <w:t>Desayunos</w:t>
      </w:r>
      <w:r w:rsidRPr="00C031C5">
        <w:rPr>
          <w:rFonts w:ascii="Century Gothic" w:hAnsi="Century Gothic" w:cstheme="minorHAnsi"/>
          <w:sz w:val="24"/>
          <w:szCs w:val="28"/>
        </w:rPr>
        <w:t>, Almuerzos</w:t>
      </w:r>
    </w:p>
    <w:p w:rsidR="0006185B" w:rsidRPr="00C031C5" w:rsidP="00C031C5" w14:paraId="5C54F9B3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/>
          <w:sz w:val="24"/>
          <w:szCs w:val="28"/>
        </w:rPr>
        <w:t>Ingreso al museo cosmos.</w:t>
      </w:r>
    </w:p>
    <w:p w:rsidR="0006185B" w:rsidRPr="00C031C5" w:rsidP="00C031C5" w14:paraId="42FC2F21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/>
          <w:sz w:val="24"/>
          <w:szCs w:val="28"/>
        </w:rPr>
        <w:t>Ingreso a la cueva del Nitro.</w:t>
      </w:r>
    </w:p>
    <w:p w:rsidR="0006185B" w:rsidRPr="00C031C5" w:rsidP="00C031C5" w14:paraId="5FA8DC6E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/>
          <w:sz w:val="24"/>
          <w:szCs w:val="28"/>
        </w:rPr>
        <w:t>Ingreso y degustación del Vino Orgánico vinícola Sierra Morena.</w:t>
      </w:r>
    </w:p>
    <w:p w:rsidR="0006185B" w:rsidRPr="00C031C5" w:rsidP="00C031C5" w14:paraId="6C1D40D3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/>
          <w:sz w:val="24"/>
          <w:szCs w:val="28"/>
        </w:rPr>
        <w:t>Visita a la Tumba de Geo Von Lenguerke.</w:t>
      </w:r>
    </w:p>
    <w:p w:rsidR="0006185B" w:rsidRPr="00C031C5" w:rsidP="00C031C5" w14:paraId="394CC8D4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/>
          <w:sz w:val="24"/>
          <w:szCs w:val="28"/>
        </w:rPr>
        <w:t>Visita Mirador Guane.</w:t>
      </w:r>
    </w:p>
    <w:p w:rsidR="0006185B" w:rsidRPr="00C031C5" w:rsidP="00C031C5" w14:paraId="51C12F54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/>
          <w:sz w:val="24"/>
          <w:szCs w:val="28"/>
        </w:rPr>
        <w:t>Visita a Betulia la niña blanca de Santander.</w:t>
      </w:r>
    </w:p>
    <w:p w:rsidR="0006185B" w:rsidRPr="00C031C5" w:rsidP="00C031C5" w14:paraId="7B4179D6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/>
          <w:sz w:val="24"/>
          <w:szCs w:val="28"/>
        </w:rPr>
      </w:pPr>
      <w:r w:rsidRPr="00C031C5">
        <w:rPr>
          <w:rFonts w:ascii="Century Gothic" w:hAnsi="Century Gothic"/>
          <w:sz w:val="24"/>
          <w:szCs w:val="28"/>
        </w:rPr>
        <w:t>Visita e Ingreso al Parque Agroecológico “El salto Blanco”.</w:t>
      </w:r>
    </w:p>
    <w:p w:rsidR="008E37E7" w:rsidRPr="00C031C5" w:rsidP="00C031C5" w14:paraId="19EBFC28" w14:textId="7777777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 w:cstheme="minorHAnsi"/>
          <w:sz w:val="18"/>
          <w:szCs w:val="20"/>
          <w:lang w:val="es-CO"/>
        </w:rPr>
      </w:pPr>
      <w:r w:rsidRPr="00C031C5">
        <w:rPr>
          <w:rFonts w:ascii="Century Gothic" w:hAnsi="Century Gothic"/>
          <w:sz w:val="24"/>
          <w:szCs w:val="28"/>
        </w:rPr>
        <w:t>Visita Cementerio Guane.</w:t>
      </w:r>
    </w:p>
    <w:p w:rsidR="008E37E7" w:rsidRPr="00C031C5" w:rsidP="00C031C5" w14:paraId="523BFA7F" w14:textId="20AAC707">
      <w:pPr>
        <w:pStyle w:val="NoSpacing"/>
        <w:numPr>
          <w:ilvl w:val="0"/>
          <w:numId w:val="2"/>
        </w:numPr>
        <w:shd w:val="clear" w:color="auto" w:fill="FFFFFF"/>
        <w:spacing w:line="276" w:lineRule="auto"/>
        <w:rPr>
          <w:rFonts w:ascii="Century Gothic" w:hAnsi="Century Gothic" w:cstheme="minorHAnsi"/>
          <w:sz w:val="20"/>
          <w:szCs w:val="20"/>
          <w:lang w:val="es-CO"/>
        </w:rPr>
      </w:pPr>
      <w:r w:rsidRPr="00C031C5">
        <w:rPr>
          <w:rFonts w:ascii="Century Gothic" w:hAnsi="Century Gothic"/>
          <w:sz w:val="24"/>
          <w:szCs w:val="28"/>
        </w:rPr>
        <w:t>Guía turístico para brindarte orientación en las visitas a realizar.</w:t>
      </w:r>
      <w:r w:rsidRPr="00C031C5" w:rsidR="00812749">
        <w:rPr>
          <w:rFonts w:ascii="Century Gothic" w:hAnsi="Century Gothic" w:cstheme="minorHAnsi"/>
          <w:sz w:val="20"/>
          <w:szCs w:val="20"/>
          <w:lang w:val="es-CO"/>
        </w:rPr>
        <w:tab/>
      </w:r>
    </w:p>
    <w:p w:rsidR="009F515C" w:rsidRPr="00C031C5" w:rsidP="00C031C5" w14:paraId="59C70FEA" w14:textId="77777777">
      <w:pPr>
        <w:pStyle w:val="NoSpacing"/>
        <w:shd w:val="clear" w:color="auto" w:fill="FFFFFF"/>
        <w:spacing w:line="276" w:lineRule="auto"/>
        <w:rPr>
          <w:rFonts w:ascii="Century Gothic" w:hAnsi="Century Gothic" w:cstheme="minorHAnsi"/>
          <w:sz w:val="20"/>
          <w:szCs w:val="20"/>
          <w:lang w:val="es-CO"/>
        </w:rPr>
      </w:pPr>
    </w:p>
    <w:p w:rsidR="00750707" w:rsidP="009F515C" w14:paraId="02961FEA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750707" w:rsidP="009F515C" w14:paraId="108C6F23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750707" w:rsidP="009F515C" w14:paraId="1A41FD60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750707" w:rsidP="009F515C" w14:paraId="16853B0E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750707" w:rsidP="009F515C" w14:paraId="313CDD43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750707" w:rsidP="009F515C" w14:paraId="5265D86F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750707" w:rsidRPr="00C8498D" w:rsidP="009F515C" w14:paraId="628B1F4E" w14:textId="77777777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1123EF41" w14:textId="2A9E418B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750707" w:rsidP="004150CE" w14:paraId="4DEE4524" w14:textId="22B740DC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b/>
          <w:bCs/>
          <w:color w:val="0070C0"/>
          <w:sz w:val="24"/>
          <w:szCs w:val="24"/>
          <w:lang w:val="es-CO"/>
        </w:rPr>
      </w:pPr>
      <w:r w:rsidRPr="00750707">
        <w:rPr>
          <w:rFonts w:ascii="Century Gothic" w:hAnsi="Century Gothic" w:cstheme="minorHAnsi"/>
          <w:b/>
          <w:bCs/>
          <w:color w:val="0070C0"/>
          <w:sz w:val="24"/>
          <w:szCs w:val="24"/>
          <w:lang w:val="es-CO"/>
        </w:rPr>
        <w:t>RECOMENDACIONES PARA TU VIAJE A ZAPATOCA</w:t>
      </w:r>
    </w:p>
    <w:p w:rsidR="00C031C5" w:rsidP="004150CE" w14:paraId="3F4ECEA2" w14:textId="7777777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b/>
          <w:bCs/>
          <w:color w:val="0070C0"/>
          <w:sz w:val="24"/>
          <w:szCs w:val="24"/>
          <w:lang w:val="es-CO"/>
        </w:rPr>
      </w:pPr>
    </w:p>
    <w:p w:rsidR="00C031C5" w:rsidRPr="00C031C5" w:rsidP="00C031C5" w14:paraId="17526EAC" w14:textId="31102618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Para que disfrutes al máximo cada momento, te sugerimos llevar: Calzado</w:t>
      </w:r>
    </w:p>
    <w:p w:rsidR="00C031C5" w:rsidRPr="00C031C5" w:rsidP="00C031C5" w14:paraId="6BAE1AEC" w14:textId="3C3DFC98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Zapatos o tenis muy cómodos para caminar por calles empedradas, senderos y miradores</w:t>
      </w:r>
    </w:p>
    <w:p w:rsidR="00C031C5" w:rsidP="00C031C5" w14:paraId="109307E1" w14:textId="114BD303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Calzado de repuesto por si se moja o se ensucia</w:t>
      </w:r>
    </w:p>
    <w:p w:rsidR="00C031C5" w:rsidRPr="00C031C5" w:rsidP="00C031C5" w14:paraId="70ADC15B" w14:textId="7777777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</w:p>
    <w:p w:rsidR="00C031C5" w:rsidRPr="00C031C5" w:rsidP="00C031C5" w14:paraId="0C1DDBE3" w14:textId="54DFAF7A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Ropa</w:t>
      </w:r>
    </w:p>
    <w:p w:rsidR="00C031C5" w:rsidRPr="00C031C5" w:rsidP="00C031C5" w14:paraId="5FD1E1EF" w14:textId="245BB90F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Ropa fresca y ligera para el día, ya que el clima es agradable y cálido</w:t>
      </w:r>
    </w:p>
    <w:p w:rsidR="00C031C5" w:rsidRPr="00C031C5" w:rsidP="00C031C5" w14:paraId="44D3E0F6" w14:textId="6DD730D7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Una chaqueta ligera o suéter para las tardes y noches, que suelen refrescar</w:t>
      </w:r>
    </w:p>
    <w:p w:rsidR="00C031C5" w:rsidRPr="00C031C5" w:rsidP="00C031C5" w14:paraId="74EF1394" w14:textId="73799160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Ropa de baño para disfrutar si lo deseas</w:t>
      </w:r>
    </w:p>
    <w:p w:rsidR="00750707" w:rsidP="00C031C5" w14:paraId="5F3EC055" w14:textId="12CEFDBE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Sombrero, gorra o pañuelo para protegerte del sol</w:t>
      </w:r>
    </w:p>
    <w:p w:rsidR="00C031C5" w:rsidP="00C031C5" w14:paraId="1F65534E" w14:textId="7777777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</w:p>
    <w:p w:rsidR="00C031C5" w:rsidRPr="00C031C5" w:rsidP="00C031C5" w14:paraId="538615BA" w14:textId="3FDE55CE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Extras</w:t>
      </w:r>
    </w:p>
    <w:p w:rsidR="00C031C5" w:rsidRPr="00C031C5" w:rsidP="00C031C5" w14:paraId="403F4A2A" w14:textId="4F8E8AB0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Cámara o celular con batería cargada — ¡hay paisajes increíbles que querrás guardar!</w:t>
      </w:r>
    </w:p>
    <w:p w:rsidR="00C031C5" w:rsidRPr="00C031C5" w:rsidP="00C031C5" w14:paraId="276EF76E" w14:textId="2A6B6D63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Una mochila pequeña para llevar tus cosas durante el día</w:t>
      </w:r>
    </w:p>
    <w:p w:rsidR="00C031C5" w:rsidRPr="00C031C5" w:rsidP="00C031C5" w14:paraId="7AC9DBB1" w14:textId="76503492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Medicamentos personales si los requieres</w:t>
      </w:r>
    </w:p>
    <w:p w:rsidR="00C031C5" w:rsidP="00C031C5" w14:paraId="780FCB5F" w14:textId="2CFE2025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Efectivo para gastos personales o recuerdos</w:t>
      </w:r>
    </w:p>
    <w:p w:rsidR="00C031C5" w:rsidP="00C031C5" w14:paraId="0A0C1E24" w14:textId="7777777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</w:p>
    <w:p w:rsidR="00C031C5" w:rsidRPr="00C031C5" w:rsidP="00C031C5" w14:paraId="1CF3B9C3" w14:textId="57A32261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Consejos adicionales</w:t>
      </w:r>
    </w:p>
    <w:p w:rsidR="00C031C5" w:rsidRPr="00C031C5" w:rsidP="00C031C5" w14:paraId="663E3BB9" w14:textId="286ABE47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Lleva ropa de colores claros, te protege mejor del sol</w:t>
      </w:r>
    </w:p>
    <w:p w:rsidR="00C031C5" w:rsidRPr="00C031C5" w:rsidP="00C031C5" w14:paraId="3E5C5D43" w14:textId="7A352EEC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 xml:space="preserve">* Camina con calma: las calles de Zapatoca son </w:t>
      </w: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bonitas,</w:t>
      </w: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 xml:space="preserve"> pero algunas tienen piedras, ¡ve despacio y disfruta!</w:t>
      </w:r>
    </w:p>
    <w:p w:rsidR="00C031C5" w:rsidRPr="00C031C5" w:rsidP="00C031C5" w14:paraId="61005FAD" w14:textId="398D63D4">
      <w:pPr>
        <w:pStyle w:val="NoSpacing"/>
        <w:shd w:val="clear" w:color="auto" w:fill="FFFFFF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Mantén tu documento de identidad a mano</w:t>
      </w:r>
    </w:p>
    <w:p w:rsidR="00C031C5" w:rsidRPr="00C031C5" w:rsidP="00C031C5" w14:paraId="584A5B1E" w14:textId="66635DC4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  <w:t>* Vente con disposición de disfrutar, relajarte y conocer gente maravillosa</w:t>
      </w:r>
    </w:p>
    <w:p w:rsidR="00750707" w:rsidRPr="00C031C5" w:rsidP="004150CE" w14:paraId="38B0CB90" w14:textId="7777777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color w:val="000000" w:themeColor="text1"/>
          <w:sz w:val="24"/>
          <w:szCs w:val="24"/>
          <w:lang w:val="es-CO"/>
        </w:rPr>
      </w:pPr>
    </w:p>
    <w:tbl>
      <w:tblPr>
        <w:tblpPr w:leftFromText="141" w:rightFromText="141" w:vertAnchor="text" w:horzAnchor="margin" w:tblpXSpec="center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42"/>
        <w:gridCol w:w="3885"/>
      </w:tblGrid>
      <w:tr w14:paraId="62408E05" w14:textId="77777777" w:rsidTr="00C031C5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675"/>
        </w:trPr>
        <w:tc>
          <w:tcPr>
            <w:tcW w:w="7627" w:type="dxa"/>
            <w:gridSpan w:val="2"/>
            <w:tcBorders>
              <w:top w:val="single" w:sz="4" w:space="0" w:color="00B0F0"/>
              <w:left w:val="single" w:sz="4" w:space="0" w:color="00B0F0"/>
              <w:bottom w:val="single" w:sz="4" w:space="0" w:color="FFFFFF" w:themeColor="background1"/>
              <w:right w:val="single" w:sz="4" w:space="0" w:color="00B0F0"/>
            </w:tcBorders>
            <w:shd w:val="clear" w:color="auto" w:fill="92D050"/>
            <w:vAlign w:val="center"/>
          </w:tcPr>
          <w:p w:rsidR="00C031C5" w:rsidRPr="00310C76" w:rsidP="00C031C5" w14:paraId="77D9312D" w14:textId="77777777">
            <w:pPr>
              <w:pStyle w:val="NoSpacing"/>
              <w:spacing w:line="276" w:lineRule="auto"/>
              <w:jc w:val="center"/>
              <w:rPr>
                <w:rFonts w:ascii="Century Gothic" w:hAnsi="Century Gothic" w:cstheme="minorHAnsi"/>
                <w:b/>
                <w:sz w:val="52"/>
                <w:szCs w:val="32"/>
                <w:lang w:val="es-CO"/>
              </w:rPr>
            </w:pPr>
            <w:r w:rsidRPr="00310C76">
              <w:rPr>
                <w:rFonts w:ascii="Century Gothic" w:hAnsi="Century Gothic" w:cstheme="minorHAnsi"/>
                <w:b/>
                <w:sz w:val="52"/>
                <w:szCs w:val="32"/>
                <w:lang w:val="es-CO"/>
              </w:rPr>
              <w:t>TARIFA POR PERSONA</w:t>
            </w:r>
          </w:p>
        </w:tc>
      </w:tr>
      <w:tr w14:paraId="3C83740C" w14:textId="77777777" w:rsidTr="00C031C5">
        <w:tblPrEx>
          <w:tblW w:w="0" w:type="auto"/>
          <w:tblCellMar>
            <w:left w:w="70" w:type="dxa"/>
            <w:right w:w="70" w:type="dxa"/>
          </w:tblCellMar>
          <w:tblLook w:val="0000"/>
        </w:tblPrEx>
        <w:trPr>
          <w:trHeight w:val="524"/>
        </w:trPr>
        <w:tc>
          <w:tcPr>
            <w:tcW w:w="37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B0F0"/>
              <w:right w:val="single" w:sz="4" w:space="0" w:color="FFFFFF" w:themeColor="background1"/>
            </w:tcBorders>
            <w:shd w:val="clear" w:color="auto" w:fill="00B0F0"/>
            <w:vAlign w:val="center"/>
          </w:tcPr>
          <w:p w:rsidR="00C031C5" w:rsidRPr="00AC0B78" w:rsidP="00C031C5" w14:paraId="61954DA0" w14:textId="77777777">
            <w:pPr>
              <w:pStyle w:val="NoSpacing"/>
              <w:spacing w:line="276" w:lineRule="auto"/>
              <w:jc w:val="center"/>
              <w:rPr>
                <w:rFonts w:ascii="Century Gothic" w:hAnsi="Century Gothic" w:cstheme="minorHAnsi"/>
                <w:b/>
                <w:color w:val="FFFFFF" w:themeColor="background1"/>
                <w:sz w:val="28"/>
                <w:szCs w:val="20"/>
                <w:lang w:val="es-CO"/>
              </w:rPr>
            </w:pPr>
            <w:r w:rsidRPr="00AC0B78">
              <w:rPr>
                <w:rFonts w:ascii="Century Gothic" w:hAnsi="Century Gothic" w:cstheme="minorHAnsi"/>
                <w:b/>
                <w:color w:val="FFFFFF" w:themeColor="background1"/>
                <w:sz w:val="28"/>
                <w:szCs w:val="20"/>
                <w:lang w:val="es-CO"/>
              </w:rPr>
              <w:t>ACOMODACIÓN DOBLE</w:t>
            </w:r>
          </w:p>
        </w:tc>
        <w:tc>
          <w:tcPr>
            <w:tcW w:w="38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B0F0"/>
              <w:right w:val="single" w:sz="4" w:space="0" w:color="FFFFFF" w:themeColor="background1"/>
            </w:tcBorders>
            <w:shd w:val="clear" w:color="auto" w:fill="00B0F0"/>
            <w:vAlign w:val="center"/>
          </w:tcPr>
          <w:p w:rsidR="00C031C5" w:rsidRPr="00AC0B78" w:rsidP="00C031C5" w14:paraId="37CFDDF9" w14:textId="77777777">
            <w:pPr>
              <w:pStyle w:val="NoSpacing"/>
              <w:spacing w:line="276" w:lineRule="auto"/>
              <w:jc w:val="center"/>
              <w:rPr>
                <w:rFonts w:ascii="Century Gothic" w:hAnsi="Century Gothic" w:cstheme="minorHAnsi"/>
                <w:b/>
                <w:bCs/>
                <w:color w:val="FFFFFF" w:themeColor="background1"/>
                <w:sz w:val="28"/>
                <w:szCs w:val="20"/>
                <w:lang w:val="es-CO"/>
              </w:rPr>
            </w:pPr>
            <w:r w:rsidRPr="00AC0B78">
              <w:rPr>
                <w:rFonts w:ascii="Century Gothic" w:hAnsi="Century Gothic" w:cstheme="minorHAnsi"/>
                <w:b/>
                <w:bCs/>
                <w:color w:val="FFFFFF" w:themeColor="background1"/>
                <w:sz w:val="28"/>
                <w:szCs w:val="20"/>
                <w:lang w:val="es-CO"/>
              </w:rPr>
              <w:t>ACOMODACIÓN MULTIPLE</w:t>
            </w:r>
          </w:p>
        </w:tc>
      </w:tr>
      <w:tr w14:paraId="6F70FE1C" w14:textId="77777777" w:rsidTr="00C031C5">
        <w:tblPrEx>
          <w:tblW w:w="0" w:type="auto"/>
          <w:tblCellMar>
            <w:left w:w="70" w:type="dxa"/>
            <w:right w:w="70" w:type="dxa"/>
          </w:tblCellMar>
          <w:tblLook w:val="0000"/>
        </w:tblPrEx>
        <w:trPr>
          <w:trHeight w:val="985"/>
        </w:trPr>
        <w:tc>
          <w:tcPr>
            <w:tcW w:w="3742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C031C5" w:rsidRPr="00AC0B78" w:rsidP="00C031C5" w14:paraId="1A07BAFE" w14:textId="77777777">
            <w:pPr>
              <w:pStyle w:val="NoSpacing"/>
              <w:spacing w:line="276" w:lineRule="auto"/>
              <w:jc w:val="center"/>
              <w:rPr>
                <w:rFonts w:ascii="Arial Nova" w:hAnsi="Arial Nova" w:cstheme="minorHAnsi"/>
                <w:b/>
                <w:bCs/>
                <w:sz w:val="72"/>
                <w:szCs w:val="72"/>
                <w:lang w:val="es-CO"/>
              </w:rPr>
            </w:pPr>
            <w:r w:rsidRPr="00AC0B78">
              <w:rPr>
                <w:rFonts w:ascii="Arial Nova" w:hAnsi="Arial Nova" w:cstheme="minorHAnsi"/>
                <w:b/>
                <w:bCs/>
                <w:sz w:val="72"/>
                <w:szCs w:val="72"/>
                <w:lang w:val="es-CO"/>
              </w:rPr>
              <w:t>$</w:t>
            </w:r>
            <w:r>
              <w:rPr>
                <w:rFonts w:ascii="Arial Nova" w:hAnsi="Arial Nova" w:cstheme="minorHAnsi"/>
                <w:b/>
                <w:bCs/>
                <w:sz w:val="72"/>
                <w:szCs w:val="72"/>
                <w:lang w:val="es-CO"/>
              </w:rPr>
              <w:t>750</w:t>
            </w:r>
            <w:r w:rsidRPr="00AC0B78">
              <w:rPr>
                <w:rFonts w:ascii="Arial Nova" w:hAnsi="Arial Nova" w:cstheme="minorHAnsi"/>
                <w:b/>
                <w:bCs/>
                <w:sz w:val="72"/>
                <w:szCs w:val="72"/>
                <w:lang w:val="es-CO"/>
              </w:rPr>
              <w:t>.000</w:t>
            </w:r>
          </w:p>
        </w:tc>
        <w:tc>
          <w:tcPr>
            <w:tcW w:w="388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:rsidR="00C031C5" w:rsidRPr="00AC0B78" w:rsidP="00C031C5" w14:paraId="359D5274" w14:textId="77777777">
            <w:pPr>
              <w:pStyle w:val="NoSpacing"/>
              <w:spacing w:line="276" w:lineRule="auto"/>
              <w:jc w:val="center"/>
              <w:rPr>
                <w:rFonts w:ascii="Arial Nova" w:hAnsi="Arial Nova" w:cstheme="minorHAnsi"/>
                <w:b/>
                <w:bCs/>
                <w:sz w:val="72"/>
                <w:szCs w:val="72"/>
                <w:lang w:val="es-CO"/>
              </w:rPr>
            </w:pPr>
            <w:r w:rsidRPr="00AC0B78">
              <w:rPr>
                <w:rFonts w:ascii="Arial Nova" w:hAnsi="Arial Nova" w:cstheme="minorHAnsi"/>
                <w:b/>
                <w:bCs/>
                <w:sz w:val="72"/>
                <w:szCs w:val="72"/>
                <w:lang w:val="es-CO"/>
              </w:rPr>
              <w:t>$</w:t>
            </w:r>
            <w:r>
              <w:rPr>
                <w:rFonts w:ascii="Arial Nova" w:hAnsi="Arial Nova" w:cstheme="minorHAnsi"/>
                <w:b/>
                <w:bCs/>
                <w:sz w:val="72"/>
                <w:szCs w:val="72"/>
                <w:lang w:val="es-CO"/>
              </w:rPr>
              <w:t>670</w:t>
            </w:r>
            <w:r w:rsidRPr="00AC0B78">
              <w:rPr>
                <w:rFonts w:ascii="Arial Nova" w:hAnsi="Arial Nova" w:cstheme="minorHAnsi"/>
                <w:b/>
                <w:bCs/>
                <w:sz w:val="72"/>
                <w:szCs w:val="72"/>
                <w:lang w:val="es-CO"/>
              </w:rPr>
              <w:t>.000</w:t>
            </w:r>
          </w:p>
        </w:tc>
      </w:tr>
    </w:tbl>
    <w:p w:rsidR="00B837FD" w:rsidP="004150CE" w14:paraId="14453C6D" w14:textId="3F2BEDA6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1348E129" w14:textId="6DF28BED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0CEEFF7B" w14:textId="47CBD93D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7259E4E7" w14:textId="7DAF79C2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4FDF13D1" w14:textId="3C081B02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1E00ECA7" w14:textId="24837CBD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C031C5" w14:paraId="63552FBB" w14:textId="5615074D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7FC6042A" w14:textId="6A9AAE60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4B20811A" w14:textId="39058F53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25582491" w14:textId="417F981B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56FB1DF2" w14:textId="7AB8BA75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1BD609C6" w14:textId="1857F42F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013F77E9" w14:textId="7AE7C809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RPr="00C031C5" w:rsidP="00C031C5" w14:paraId="28F1E96C" w14:textId="2BA7F61A">
      <w:pPr>
        <w:pStyle w:val="NoSpacing"/>
        <w:shd w:val="clear" w:color="auto" w:fill="FFFFFF"/>
        <w:spacing w:line="276" w:lineRule="auto"/>
        <w:ind w:left="567"/>
        <w:jc w:val="center"/>
        <w:rPr>
          <w:rFonts w:ascii="Century Gothic" w:hAnsi="Century Gothic" w:cstheme="minorHAnsi"/>
          <w:b/>
          <w:bCs/>
          <w:color w:val="0070C0"/>
          <w:sz w:val="24"/>
          <w:szCs w:val="24"/>
          <w:lang w:val="es-CO"/>
        </w:rPr>
      </w:pPr>
      <w:r w:rsidRPr="00C031C5">
        <w:rPr>
          <w:rFonts w:ascii="Century Gothic" w:hAnsi="Century Gothic" w:cstheme="minorHAnsi"/>
          <w:b/>
          <w:bCs/>
          <w:color w:val="0070C0"/>
          <w:sz w:val="24"/>
          <w:szCs w:val="24"/>
          <w:lang w:val="es-CO"/>
        </w:rPr>
        <w:t>HOTELES</w:t>
      </w:r>
    </w:p>
    <w:p w:rsidR="00B837FD" w:rsidP="004150CE" w14:paraId="58A4EF0F" w14:textId="4A73ED0A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tbl>
      <w:tblPr>
        <w:tblpPr w:leftFromText="180" w:rightFromText="180" w:bottomFromText="200" w:vertAnchor="text" w:horzAnchor="margin" w:tblpXSpec="center" w:tblpY="-56"/>
        <w:tblW w:w="8000" w:type="dxa"/>
        <w:tblLook w:val="04A0"/>
      </w:tblPr>
      <w:tblGrid>
        <w:gridCol w:w="2555"/>
        <w:gridCol w:w="2484"/>
        <w:gridCol w:w="2961"/>
      </w:tblGrid>
      <w:tr w14:paraId="47D8FB78" w14:textId="77777777" w:rsidTr="00812F38">
        <w:tblPrEx>
          <w:tblW w:w="8000" w:type="dxa"/>
          <w:tblLook w:val="04A0"/>
        </w:tblPrEx>
        <w:trPr>
          <w:trHeight w:val="509"/>
        </w:trPr>
        <w:tc>
          <w:tcPr>
            <w:tcW w:w="8000" w:type="dxa"/>
            <w:gridSpan w:val="3"/>
            <w:vMerge w:val="restart"/>
            <w:shd w:val="clear" w:color="auto" w:fill="92D050"/>
            <w:noWrap/>
            <w:vAlign w:val="center"/>
            <w:hideMark/>
          </w:tcPr>
          <w:p w:rsidR="00B837FD" w:rsidP="00812F38" w14:paraId="79FBB19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HOTELES EN BUCARAMANGA</w:t>
            </w:r>
          </w:p>
        </w:tc>
      </w:tr>
      <w:tr w14:paraId="6A5B53D2" w14:textId="77777777" w:rsidTr="00812F38">
        <w:tblPrEx>
          <w:tblW w:w="8000" w:type="dxa"/>
          <w:tblLook w:val="04A0"/>
        </w:tblPrEx>
        <w:trPr>
          <w:trHeight w:val="509"/>
        </w:trPr>
        <w:tc>
          <w:tcPr>
            <w:tcW w:w="0" w:type="auto"/>
            <w:gridSpan w:val="3"/>
            <w:vMerge/>
            <w:vAlign w:val="center"/>
            <w:hideMark/>
          </w:tcPr>
          <w:p w:rsidR="00B837FD" w:rsidP="00812F38" w14:paraId="6A34101F" w14:textId="77777777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</w:p>
        </w:tc>
      </w:tr>
      <w:tr w14:paraId="3388592C" w14:textId="77777777" w:rsidTr="00812F38">
        <w:tblPrEx>
          <w:tblW w:w="8000" w:type="dxa"/>
          <w:tblLook w:val="04A0"/>
        </w:tblPrEx>
        <w:trPr>
          <w:trHeight w:val="54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B837FD" w:rsidP="00812F38" w14:paraId="4CAB81F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TURISTA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B837FD" w:rsidP="00812F38" w14:paraId="6AA5E96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B837FD" w:rsidP="00812F38" w14:paraId="79F7D3E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 DE LUJO</w:t>
            </w:r>
          </w:p>
        </w:tc>
      </w:tr>
      <w:tr w14:paraId="07B4A173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837FD" w:rsidP="00812F38" w14:paraId="10D1BF5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BUENA VISTA EXPRESS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59A5EB4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BARI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4D3F127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DAN CARLTON</w:t>
            </w:r>
          </w:p>
        </w:tc>
      </w:tr>
      <w:tr w14:paraId="59E10D7A" w14:textId="77777777" w:rsidTr="00812F38">
        <w:tblPrEx>
          <w:tblW w:w="8000" w:type="dxa"/>
          <w:tblLook w:val="04A0"/>
        </w:tblPrEx>
        <w:trPr>
          <w:trHeight w:val="33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837FD" w:rsidP="00812F38" w14:paraId="37A2651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GUANE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6C0BD7B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SONESTA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1D5ED36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CHICAMOCHA</w:t>
            </w:r>
          </w:p>
        </w:tc>
      </w:tr>
      <w:tr w14:paraId="73EB1C7D" w14:textId="77777777" w:rsidTr="00812F38">
        <w:tblPrEx>
          <w:tblW w:w="8000" w:type="dxa"/>
          <w:tblLook w:val="04A0"/>
        </w:tblPrEx>
        <w:trPr>
          <w:trHeight w:val="34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29CEF33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GRAN PILAR 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03553C0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HAMPTON BY HILTON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77EDABF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HOLIDAY INN</w:t>
            </w:r>
          </w:p>
        </w:tc>
      </w:tr>
      <w:tr w14:paraId="447C3B3A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1DB0DEA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D' LEON 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2559534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CABECERA COUNTRY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6EDD8D2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SERENITY SUITE</w:t>
            </w:r>
          </w:p>
        </w:tc>
      </w:tr>
      <w:tr w14:paraId="2374A1DF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6CF8ECD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QUINTAS DE CABECERA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24A407D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TRIADA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43CCD0D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CLUB CAMPESTRE</w:t>
            </w:r>
          </w:p>
        </w:tc>
      </w:tr>
      <w:tr w14:paraId="60540BE6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4C72B2B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LAS NIEVES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673EF3F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BUENA VISTA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7523251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PUNTA DIAMANTE </w:t>
            </w:r>
          </w:p>
        </w:tc>
      </w:tr>
      <w:tr w14:paraId="2C66883B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1359574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EL PRADO 34 WEST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6576787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SAN JUAN INTERNACIONAL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0CF84B1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ROSELIERE</w:t>
            </w:r>
          </w:p>
        </w:tc>
      </w:tr>
      <w:tr w14:paraId="593AD55B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7484FA1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RUITOQUE DE PRADA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2C7B99E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1CCC007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6BFB5FF3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4117F52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PALONEGRO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4F23AA2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2642CE9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2AA12B54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259CCDD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ESPLENDOR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0B92500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0714237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0CD6501B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0407F79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ALESSIO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40B2B0B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2232AAF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796D643E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14CBC50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PALMERA REAL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685226E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32AB872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7A4BDEA7" w14:textId="77777777" w:rsidTr="00812F38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74ABA6B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CIUDAD BONITA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7828A98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837FD" w:rsidP="00812F38" w14:paraId="4AFD810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</w:tbl>
    <w:p w:rsidR="00B837FD" w:rsidP="004150CE" w14:paraId="5C596343" w14:textId="6C41D7E1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AB7D30" w14:paraId="3503CB13" w14:textId="6D9266F3">
      <w:pPr>
        <w:pStyle w:val="NoSpacing"/>
        <w:shd w:val="clear" w:color="auto" w:fill="FFFFFF"/>
        <w:spacing w:line="276" w:lineRule="auto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24846A52" w14:textId="06EF90F4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tbl>
      <w:tblPr>
        <w:tblpPr w:leftFromText="180" w:rightFromText="180" w:bottomFromText="200" w:vertAnchor="text" w:horzAnchor="margin" w:tblpXSpec="center" w:tblpY="176"/>
        <w:tblW w:w="7940" w:type="dxa"/>
        <w:tblLook w:val="04A0"/>
      </w:tblPr>
      <w:tblGrid>
        <w:gridCol w:w="2600"/>
        <w:gridCol w:w="2820"/>
        <w:gridCol w:w="2520"/>
      </w:tblGrid>
      <w:tr w14:paraId="3D4600CD" w14:textId="77777777" w:rsidTr="00C031C5">
        <w:tblPrEx>
          <w:tblW w:w="7940" w:type="dxa"/>
          <w:tblLook w:val="04A0"/>
        </w:tblPrEx>
        <w:trPr>
          <w:trHeight w:val="509"/>
        </w:trPr>
        <w:tc>
          <w:tcPr>
            <w:tcW w:w="7940" w:type="dxa"/>
            <w:gridSpan w:val="3"/>
            <w:vMerge w:val="restart"/>
            <w:shd w:val="clear" w:color="auto" w:fill="92D050"/>
            <w:noWrap/>
            <w:vAlign w:val="center"/>
            <w:hideMark/>
          </w:tcPr>
          <w:p w:rsidR="00C031C5" w:rsidP="00C031C5" w14:paraId="48A000A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CO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CO" w:eastAsia="en-US"/>
              </w:rPr>
              <w:t xml:space="preserve">HOTELES EN SAN GIL Y BARICHARA </w:t>
            </w:r>
          </w:p>
        </w:tc>
      </w:tr>
      <w:tr w14:paraId="3BFC13D2" w14:textId="77777777" w:rsidTr="00C031C5">
        <w:tblPrEx>
          <w:tblW w:w="7940" w:type="dxa"/>
          <w:tblLook w:val="04A0"/>
        </w:tblPrEx>
        <w:trPr>
          <w:trHeight w:val="509"/>
        </w:trPr>
        <w:tc>
          <w:tcPr>
            <w:tcW w:w="0" w:type="auto"/>
            <w:gridSpan w:val="3"/>
            <w:vMerge/>
            <w:vAlign w:val="center"/>
            <w:hideMark/>
          </w:tcPr>
          <w:p w:rsidR="00C031C5" w:rsidP="00C031C5" w14:paraId="41999529" w14:textId="77777777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es-CO" w:eastAsia="en-US"/>
              </w:rPr>
            </w:pPr>
          </w:p>
        </w:tc>
      </w:tr>
      <w:tr w14:paraId="61891796" w14:textId="77777777" w:rsidTr="00C031C5">
        <w:tblPrEx>
          <w:tblW w:w="7940" w:type="dxa"/>
          <w:tblLook w:val="04A0"/>
        </w:tblPrEx>
        <w:trPr>
          <w:trHeight w:val="48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C031C5" w:rsidP="00C031C5" w14:paraId="5091358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TURISTA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C031C5" w:rsidP="00C031C5" w14:paraId="6DBF7ED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C031C5" w:rsidP="00C031C5" w14:paraId="6672EA0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 DE LUJO</w:t>
            </w:r>
          </w:p>
        </w:tc>
      </w:tr>
      <w:tr w14:paraId="13AB772D" w14:textId="77777777" w:rsidTr="00C031C5">
        <w:tblPrEx>
          <w:tblW w:w="7940" w:type="dxa"/>
          <w:tblLook w:val="04A0"/>
        </w:tblPrEx>
        <w:trPr>
          <w:trHeight w:val="34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031C5" w:rsidP="00C031C5" w14:paraId="635AB7C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 TERRAZAS DE LA CANDELARIA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2A49F2F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MAJAM´S RESORT SAN GIL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71F9B54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HICASUA</w:t>
            </w:r>
          </w:p>
        </w:tc>
      </w:tr>
      <w:tr w14:paraId="69336EE4" w14:textId="77777777" w:rsidTr="00C031C5">
        <w:tblPrEx>
          <w:tblW w:w="7940" w:type="dxa"/>
          <w:tblLook w:val="04A0"/>
        </w:tblPrEx>
        <w:trPr>
          <w:trHeight w:val="37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031C5" w:rsidP="00C031C5" w14:paraId="3407B6D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LA UNION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031C5" w:rsidP="00C031C5" w14:paraId="26FF1AF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MAJAM´S RESORT BARICHARA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23BB72E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LAS ROCAS</w:t>
            </w:r>
          </w:p>
        </w:tc>
      </w:tr>
      <w:tr w14:paraId="7B9AFB68" w14:textId="77777777" w:rsidTr="00C031C5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7532076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VERDE MENTA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1B52EDC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LOMA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5779ED8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MISION SANTA BARBARA</w:t>
            </w:r>
          </w:p>
        </w:tc>
      </w:tr>
      <w:tr w14:paraId="6293C140" w14:textId="77777777" w:rsidTr="00C031C5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03ABC60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POSADA CAMPESTRE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6FD9077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SANTA CATALINA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7400ED1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TERRA BARICHARA</w:t>
            </w:r>
          </w:p>
        </w:tc>
      </w:tr>
      <w:tr w14:paraId="1C0D9F5C" w14:textId="77777777" w:rsidTr="00C031C5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59699BE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MONTERREY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438DC23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CASA DEL MARQUEZ BAIHACHALA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306133D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NUBE POSADA</w:t>
            </w:r>
          </w:p>
        </w:tc>
      </w:tr>
      <w:tr w14:paraId="70363824" w14:textId="77777777" w:rsidTr="00C031C5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51A75C5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VICTORIA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1C8F7B1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4771B4E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4BEE5DD0" w14:textId="77777777" w:rsidTr="00C031C5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6B14B3B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POSADA DE PABLO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143E557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3661405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70B17937" w14:textId="77777777" w:rsidTr="00C031C5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1291D95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CAMINO REAL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004BC43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C031C5" w:rsidP="00C031C5" w14:paraId="75B30AC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</w:tbl>
    <w:p w:rsidR="00B837FD" w:rsidP="004150CE" w14:paraId="2F9886DB" w14:textId="097A4B7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33ADC7C8" w14:textId="2CD61C4C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2D0864E1" w14:textId="3612DA5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0C4F03D7" w14:textId="4E53067A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622C5913" w14:textId="5A62172D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001FFB0F" w14:textId="65EF1C8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21265C16" w14:textId="57A76F3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4D6265CC" w14:textId="52E834A0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3137BF15" w14:textId="42AA641E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1DCFA46C" w14:textId="41E38EB0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51E5CC67" w14:textId="77DF7CC8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53C2FE0A" w14:textId="7A98A95C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4DA6258F" w14:textId="7777777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5E8B8A91" w14:textId="2A4FC534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514D1E47" w14:textId="168F6116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158C53EC" w14:textId="437C50C9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133416E0" w14:textId="0414BA52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2A3C8A4F" w14:textId="6F92B3EF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6A0DBCA3" w14:textId="2C0AB586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31E29645" w14:textId="5CAB9E92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3EEF2826" w14:textId="77E3FCDD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006899EF" w14:textId="47E60BD0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5F6007EC" w14:textId="021CDD6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286664C7" w14:textId="7B34EE26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p w:rsidR="00B837FD" w:rsidP="004150CE" w14:paraId="38A12011" w14:textId="77777777">
      <w:pPr>
        <w:pStyle w:val="NoSpacing"/>
        <w:shd w:val="clear" w:color="auto" w:fill="FFFFFF"/>
        <w:spacing w:line="276" w:lineRule="auto"/>
        <w:ind w:left="567"/>
        <w:jc w:val="both"/>
        <w:rPr>
          <w:rFonts w:ascii="Century Gothic" w:hAnsi="Century Gothic" w:cstheme="minorHAnsi"/>
          <w:sz w:val="20"/>
          <w:szCs w:val="20"/>
          <w:lang w:val="es-CO"/>
        </w:rPr>
      </w:pPr>
    </w:p>
    <w:sectPr w:rsidSect="00C6767D">
      <w:pgSz w:w="12240" w:h="15840" w:code="1"/>
      <w:pgMar w:top="1417" w:right="1701" w:bottom="1417" w:left="1701" w:header="567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7.65pt;height:78.75pt" o:bullet="t">
        <v:imagedata r:id="rId1" o:title="Avatar_Universal"/>
      </v:shape>
    </w:pict>
  </w:numPicBullet>
  <w:numPicBullet w:numPicBulletId="1">
    <w:pict>
      <v:shape id="_x0000_i1026" type="#_x0000_t75" style="width:11.25pt;height:11.25pt" o:bullet="t">
        <v:imagedata r:id="rId2" o:title="mso2"/>
      </v:shape>
    </w:pict>
  </w:numPicBullet>
  <w:numPicBullet w:numPicBulletId="2">
    <w:pict>
      <v:shape id="_x0000_i1027" type="#_x0000_t75" style="width:350.4pt;height:350.4pt" o:bullet="t">
        <v:imagedata r:id="rId3" o:title="imagen 1 universal"/>
      </v:shape>
    </w:pict>
  </w:numPicBullet>
  <w:numPicBullet w:numPicBulletId="3">
    <w:pict>
      <v:shape id="_x0000_i1028" type="#_x0000_t75" style="width:11.25pt;height:11.25pt" o:bullet="t">
        <v:imagedata r:id="rId4" o:title="mso57A0"/>
      </v:shape>
    </w:pict>
  </w:numPicBullet>
  <w:abstractNum w:abstractNumId="0">
    <w:nsid w:val="FFFFFF83"/>
    <w:multiLevelType w:val="singleLevel"/>
    <w:tmpl w:val="90406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89D48AB"/>
    <w:multiLevelType w:val="hybridMultilevel"/>
    <w:tmpl w:val="3134EEF4"/>
    <w:lvl w:ilvl="0">
      <w:start w:val="1"/>
      <w:numFmt w:val="bullet"/>
      <w:lvlText w:val=""/>
      <w:lvlPicBulletId w:val="3"/>
      <w:lvlJc w:val="left"/>
      <w:pPr>
        <w:ind w:left="927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914627763">
    <w:abstractNumId w:val="0"/>
  </w:num>
  <w:num w:numId="2" w16cid:durableId="85218946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D6"/>
    <w:rsid w:val="00001C2D"/>
    <w:rsid w:val="000178E7"/>
    <w:rsid w:val="000212D3"/>
    <w:rsid w:val="0002428E"/>
    <w:rsid w:val="00025477"/>
    <w:rsid w:val="00030674"/>
    <w:rsid w:val="00031F94"/>
    <w:rsid w:val="000336AD"/>
    <w:rsid w:val="00034BB0"/>
    <w:rsid w:val="00044811"/>
    <w:rsid w:val="00044B1D"/>
    <w:rsid w:val="00050B2A"/>
    <w:rsid w:val="000522DB"/>
    <w:rsid w:val="0005658D"/>
    <w:rsid w:val="0006185B"/>
    <w:rsid w:val="00082461"/>
    <w:rsid w:val="000A33CD"/>
    <w:rsid w:val="000A53B4"/>
    <w:rsid w:val="000B27E5"/>
    <w:rsid w:val="000B7DE1"/>
    <w:rsid w:val="000D08CB"/>
    <w:rsid w:val="000D279A"/>
    <w:rsid w:val="000D5CE0"/>
    <w:rsid w:val="000E4C91"/>
    <w:rsid w:val="000E5066"/>
    <w:rsid w:val="000E6CF0"/>
    <w:rsid w:val="000E7D8F"/>
    <w:rsid w:val="000F0504"/>
    <w:rsid w:val="000F30F4"/>
    <w:rsid w:val="000F5444"/>
    <w:rsid w:val="00101B26"/>
    <w:rsid w:val="00106063"/>
    <w:rsid w:val="00110E0E"/>
    <w:rsid w:val="00130069"/>
    <w:rsid w:val="00133591"/>
    <w:rsid w:val="00133683"/>
    <w:rsid w:val="001366EB"/>
    <w:rsid w:val="001412A7"/>
    <w:rsid w:val="00153365"/>
    <w:rsid w:val="00153A4F"/>
    <w:rsid w:val="00154812"/>
    <w:rsid w:val="00173FC6"/>
    <w:rsid w:val="0017599E"/>
    <w:rsid w:val="001851AE"/>
    <w:rsid w:val="00186F20"/>
    <w:rsid w:val="001956E5"/>
    <w:rsid w:val="001A0D3B"/>
    <w:rsid w:val="001A5CF4"/>
    <w:rsid w:val="001B47CE"/>
    <w:rsid w:val="001C02E5"/>
    <w:rsid w:val="001C4391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1208D"/>
    <w:rsid w:val="0021238F"/>
    <w:rsid w:val="00225310"/>
    <w:rsid w:val="00225B86"/>
    <w:rsid w:val="0022650F"/>
    <w:rsid w:val="002275F5"/>
    <w:rsid w:val="00233A2C"/>
    <w:rsid w:val="00245CE2"/>
    <w:rsid w:val="00256BDA"/>
    <w:rsid w:val="00260E4A"/>
    <w:rsid w:val="00262463"/>
    <w:rsid w:val="00263A96"/>
    <w:rsid w:val="00271F68"/>
    <w:rsid w:val="0027325C"/>
    <w:rsid w:val="00273CE8"/>
    <w:rsid w:val="0028007F"/>
    <w:rsid w:val="002914A8"/>
    <w:rsid w:val="0029425D"/>
    <w:rsid w:val="00295073"/>
    <w:rsid w:val="002962FE"/>
    <w:rsid w:val="002973DF"/>
    <w:rsid w:val="002A125A"/>
    <w:rsid w:val="002B3FC5"/>
    <w:rsid w:val="002C6FEB"/>
    <w:rsid w:val="002C788B"/>
    <w:rsid w:val="002D0427"/>
    <w:rsid w:val="002E4466"/>
    <w:rsid w:val="002F09D2"/>
    <w:rsid w:val="002F353A"/>
    <w:rsid w:val="00300C9F"/>
    <w:rsid w:val="0030518D"/>
    <w:rsid w:val="00305445"/>
    <w:rsid w:val="00310C76"/>
    <w:rsid w:val="00314147"/>
    <w:rsid w:val="00322639"/>
    <w:rsid w:val="00332465"/>
    <w:rsid w:val="0034280B"/>
    <w:rsid w:val="00345471"/>
    <w:rsid w:val="00346261"/>
    <w:rsid w:val="00351ED9"/>
    <w:rsid w:val="00356891"/>
    <w:rsid w:val="00357009"/>
    <w:rsid w:val="003730F1"/>
    <w:rsid w:val="00381C30"/>
    <w:rsid w:val="00383541"/>
    <w:rsid w:val="0039056A"/>
    <w:rsid w:val="00391894"/>
    <w:rsid w:val="003922BE"/>
    <w:rsid w:val="00393B39"/>
    <w:rsid w:val="003A372A"/>
    <w:rsid w:val="003B00E7"/>
    <w:rsid w:val="003B7025"/>
    <w:rsid w:val="003B716F"/>
    <w:rsid w:val="003C0CC8"/>
    <w:rsid w:val="003C56EB"/>
    <w:rsid w:val="003C6570"/>
    <w:rsid w:val="003D52D4"/>
    <w:rsid w:val="003E0B1B"/>
    <w:rsid w:val="003E1FE7"/>
    <w:rsid w:val="003F0357"/>
    <w:rsid w:val="003F2227"/>
    <w:rsid w:val="003F5241"/>
    <w:rsid w:val="003F6A68"/>
    <w:rsid w:val="004041FD"/>
    <w:rsid w:val="00405E0D"/>
    <w:rsid w:val="004150CE"/>
    <w:rsid w:val="00415D59"/>
    <w:rsid w:val="0042245F"/>
    <w:rsid w:val="00427283"/>
    <w:rsid w:val="00434058"/>
    <w:rsid w:val="004361C2"/>
    <w:rsid w:val="004403D4"/>
    <w:rsid w:val="004408FD"/>
    <w:rsid w:val="00442706"/>
    <w:rsid w:val="00450CD7"/>
    <w:rsid w:val="004543A6"/>
    <w:rsid w:val="004553E4"/>
    <w:rsid w:val="004558EE"/>
    <w:rsid w:val="0046234D"/>
    <w:rsid w:val="004625FD"/>
    <w:rsid w:val="004647F6"/>
    <w:rsid w:val="004733BA"/>
    <w:rsid w:val="00484052"/>
    <w:rsid w:val="00484817"/>
    <w:rsid w:val="00486E4E"/>
    <w:rsid w:val="00496F1F"/>
    <w:rsid w:val="0049767F"/>
    <w:rsid w:val="004A56E7"/>
    <w:rsid w:val="004A5E3D"/>
    <w:rsid w:val="004B57DF"/>
    <w:rsid w:val="004C6EA6"/>
    <w:rsid w:val="004C70B3"/>
    <w:rsid w:val="004D1784"/>
    <w:rsid w:val="004D3FD8"/>
    <w:rsid w:val="004D5464"/>
    <w:rsid w:val="004D7A6C"/>
    <w:rsid w:val="004E2834"/>
    <w:rsid w:val="004F004F"/>
    <w:rsid w:val="004F29C5"/>
    <w:rsid w:val="004F5F24"/>
    <w:rsid w:val="005004FA"/>
    <w:rsid w:val="005024FC"/>
    <w:rsid w:val="005028AA"/>
    <w:rsid w:val="005056F6"/>
    <w:rsid w:val="0052788F"/>
    <w:rsid w:val="00530E80"/>
    <w:rsid w:val="00532FEC"/>
    <w:rsid w:val="00540A3D"/>
    <w:rsid w:val="00545515"/>
    <w:rsid w:val="005541A9"/>
    <w:rsid w:val="005616BF"/>
    <w:rsid w:val="00562749"/>
    <w:rsid w:val="00565F72"/>
    <w:rsid w:val="00566749"/>
    <w:rsid w:val="005673D2"/>
    <w:rsid w:val="00571906"/>
    <w:rsid w:val="00572C35"/>
    <w:rsid w:val="005777C5"/>
    <w:rsid w:val="00596323"/>
    <w:rsid w:val="0059636B"/>
    <w:rsid w:val="005A09EC"/>
    <w:rsid w:val="005A52C3"/>
    <w:rsid w:val="005B2970"/>
    <w:rsid w:val="005B2C60"/>
    <w:rsid w:val="005C0575"/>
    <w:rsid w:val="005C670E"/>
    <w:rsid w:val="005E6D18"/>
    <w:rsid w:val="0060247A"/>
    <w:rsid w:val="00607D1F"/>
    <w:rsid w:val="0062664E"/>
    <w:rsid w:val="00634337"/>
    <w:rsid w:val="00636F6C"/>
    <w:rsid w:val="00642136"/>
    <w:rsid w:val="006422B5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A2182"/>
    <w:rsid w:val="006A4A6F"/>
    <w:rsid w:val="006A5CF4"/>
    <w:rsid w:val="006B105F"/>
    <w:rsid w:val="006C1BFD"/>
    <w:rsid w:val="006C2020"/>
    <w:rsid w:val="006C2052"/>
    <w:rsid w:val="006C2159"/>
    <w:rsid w:val="006C2D70"/>
    <w:rsid w:val="006C5D9E"/>
    <w:rsid w:val="006D53DB"/>
    <w:rsid w:val="006E0270"/>
    <w:rsid w:val="006E11E5"/>
    <w:rsid w:val="006E138F"/>
    <w:rsid w:val="006F0BE3"/>
    <w:rsid w:val="006F5172"/>
    <w:rsid w:val="006F526D"/>
    <w:rsid w:val="0071612D"/>
    <w:rsid w:val="00723B2A"/>
    <w:rsid w:val="00723CD6"/>
    <w:rsid w:val="00724BE2"/>
    <w:rsid w:val="00726258"/>
    <w:rsid w:val="0073263C"/>
    <w:rsid w:val="00733DE2"/>
    <w:rsid w:val="00750707"/>
    <w:rsid w:val="007651E1"/>
    <w:rsid w:val="007744CD"/>
    <w:rsid w:val="00775447"/>
    <w:rsid w:val="00784CB2"/>
    <w:rsid w:val="0078552F"/>
    <w:rsid w:val="00792624"/>
    <w:rsid w:val="007A3D7A"/>
    <w:rsid w:val="007A7E84"/>
    <w:rsid w:val="007B6094"/>
    <w:rsid w:val="007D37B7"/>
    <w:rsid w:val="007D4CFF"/>
    <w:rsid w:val="007E105C"/>
    <w:rsid w:val="007E7235"/>
    <w:rsid w:val="007F02BE"/>
    <w:rsid w:val="007F0370"/>
    <w:rsid w:val="008001CC"/>
    <w:rsid w:val="00805A35"/>
    <w:rsid w:val="00806D55"/>
    <w:rsid w:val="00810C6F"/>
    <w:rsid w:val="00812032"/>
    <w:rsid w:val="00812749"/>
    <w:rsid w:val="00812CA0"/>
    <w:rsid w:val="00812EF0"/>
    <w:rsid w:val="00812F38"/>
    <w:rsid w:val="008154D2"/>
    <w:rsid w:val="00821A4F"/>
    <w:rsid w:val="008241CA"/>
    <w:rsid w:val="008273E9"/>
    <w:rsid w:val="00832A86"/>
    <w:rsid w:val="0084137E"/>
    <w:rsid w:val="00841EE6"/>
    <w:rsid w:val="00844159"/>
    <w:rsid w:val="008462DA"/>
    <w:rsid w:val="008510A9"/>
    <w:rsid w:val="00856A88"/>
    <w:rsid w:val="00857BFE"/>
    <w:rsid w:val="00857E52"/>
    <w:rsid w:val="00862BE4"/>
    <w:rsid w:val="00877A6D"/>
    <w:rsid w:val="0089209E"/>
    <w:rsid w:val="00893F42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7C43"/>
    <w:rsid w:val="008E37E7"/>
    <w:rsid w:val="008F072D"/>
    <w:rsid w:val="008F4D7C"/>
    <w:rsid w:val="009009C5"/>
    <w:rsid w:val="009058BE"/>
    <w:rsid w:val="00913BD5"/>
    <w:rsid w:val="00923A86"/>
    <w:rsid w:val="009361C9"/>
    <w:rsid w:val="009411CA"/>
    <w:rsid w:val="00945D6C"/>
    <w:rsid w:val="00946FB2"/>
    <w:rsid w:val="0095259E"/>
    <w:rsid w:val="00960451"/>
    <w:rsid w:val="00960CB5"/>
    <w:rsid w:val="0096506F"/>
    <w:rsid w:val="009677C2"/>
    <w:rsid w:val="009765B0"/>
    <w:rsid w:val="009818BD"/>
    <w:rsid w:val="009929B5"/>
    <w:rsid w:val="00996231"/>
    <w:rsid w:val="009A0976"/>
    <w:rsid w:val="009A56DA"/>
    <w:rsid w:val="009A67B5"/>
    <w:rsid w:val="009C0945"/>
    <w:rsid w:val="009C29A3"/>
    <w:rsid w:val="009C2BB4"/>
    <w:rsid w:val="009C7359"/>
    <w:rsid w:val="009C74BC"/>
    <w:rsid w:val="009D4166"/>
    <w:rsid w:val="009E333F"/>
    <w:rsid w:val="009E63B5"/>
    <w:rsid w:val="009F2857"/>
    <w:rsid w:val="009F2BDE"/>
    <w:rsid w:val="009F515C"/>
    <w:rsid w:val="009F5DF0"/>
    <w:rsid w:val="009F6687"/>
    <w:rsid w:val="009F729B"/>
    <w:rsid w:val="00A02DA0"/>
    <w:rsid w:val="00A03630"/>
    <w:rsid w:val="00A11DF0"/>
    <w:rsid w:val="00A21590"/>
    <w:rsid w:val="00A305F2"/>
    <w:rsid w:val="00A31739"/>
    <w:rsid w:val="00A349F4"/>
    <w:rsid w:val="00A43E0A"/>
    <w:rsid w:val="00A46AF8"/>
    <w:rsid w:val="00A56D05"/>
    <w:rsid w:val="00A57CBB"/>
    <w:rsid w:val="00A66043"/>
    <w:rsid w:val="00A73BC0"/>
    <w:rsid w:val="00A74780"/>
    <w:rsid w:val="00A74848"/>
    <w:rsid w:val="00A842A3"/>
    <w:rsid w:val="00A86750"/>
    <w:rsid w:val="00AA18FC"/>
    <w:rsid w:val="00AA1BD7"/>
    <w:rsid w:val="00AB4CB5"/>
    <w:rsid w:val="00AB7D30"/>
    <w:rsid w:val="00AC0B78"/>
    <w:rsid w:val="00AC0DC8"/>
    <w:rsid w:val="00AE1EE4"/>
    <w:rsid w:val="00AF687D"/>
    <w:rsid w:val="00AF71FF"/>
    <w:rsid w:val="00B03274"/>
    <w:rsid w:val="00B0495E"/>
    <w:rsid w:val="00B05BCB"/>
    <w:rsid w:val="00B12A6B"/>
    <w:rsid w:val="00B13FF5"/>
    <w:rsid w:val="00B20850"/>
    <w:rsid w:val="00B21B8D"/>
    <w:rsid w:val="00B25B01"/>
    <w:rsid w:val="00B30AC0"/>
    <w:rsid w:val="00B32057"/>
    <w:rsid w:val="00B32868"/>
    <w:rsid w:val="00B35C82"/>
    <w:rsid w:val="00B363C9"/>
    <w:rsid w:val="00B55220"/>
    <w:rsid w:val="00B55963"/>
    <w:rsid w:val="00B60145"/>
    <w:rsid w:val="00B648DE"/>
    <w:rsid w:val="00B64C8C"/>
    <w:rsid w:val="00B725E1"/>
    <w:rsid w:val="00B8284C"/>
    <w:rsid w:val="00B837FD"/>
    <w:rsid w:val="00B84433"/>
    <w:rsid w:val="00B87EE2"/>
    <w:rsid w:val="00B927E9"/>
    <w:rsid w:val="00B95374"/>
    <w:rsid w:val="00BA60D4"/>
    <w:rsid w:val="00BB0104"/>
    <w:rsid w:val="00BB64BF"/>
    <w:rsid w:val="00BB68C5"/>
    <w:rsid w:val="00BB7F6E"/>
    <w:rsid w:val="00BC5866"/>
    <w:rsid w:val="00BD0E5B"/>
    <w:rsid w:val="00BE4FC1"/>
    <w:rsid w:val="00BF6DC5"/>
    <w:rsid w:val="00C031C5"/>
    <w:rsid w:val="00C07331"/>
    <w:rsid w:val="00C07B7C"/>
    <w:rsid w:val="00C07BD6"/>
    <w:rsid w:val="00C11292"/>
    <w:rsid w:val="00C14009"/>
    <w:rsid w:val="00C152C9"/>
    <w:rsid w:val="00C21884"/>
    <w:rsid w:val="00C36078"/>
    <w:rsid w:val="00C4210E"/>
    <w:rsid w:val="00C467A9"/>
    <w:rsid w:val="00C53025"/>
    <w:rsid w:val="00C6767D"/>
    <w:rsid w:val="00C70AF2"/>
    <w:rsid w:val="00C73982"/>
    <w:rsid w:val="00C76EFC"/>
    <w:rsid w:val="00C80DC1"/>
    <w:rsid w:val="00C84121"/>
    <w:rsid w:val="00C8498D"/>
    <w:rsid w:val="00C862C6"/>
    <w:rsid w:val="00C86CE3"/>
    <w:rsid w:val="00C916F8"/>
    <w:rsid w:val="00C95D3B"/>
    <w:rsid w:val="00C97307"/>
    <w:rsid w:val="00CA13EB"/>
    <w:rsid w:val="00CA6E89"/>
    <w:rsid w:val="00CB7C4B"/>
    <w:rsid w:val="00CD370A"/>
    <w:rsid w:val="00CD7E31"/>
    <w:rsid w:val="00CE5234"/>
    <w:rsid w:val="00CE7EB4"/>
    <w:rsid w:val="00CF60C2"/>
    <w:rsid w:val="00CF781A"/>
    <w:rsid w:val="00D0176A"/>
    <w:rsid w:val="00D0211F"/>
    <w:rsid w:val="00D0789D"/>
    <w:rsid w:val="00D13E35"/>
    <w:rsid w:val="00D213FA"/>
    <w:rsid w:val="00D424AB"/>
    <w:rsid w:val="00D534FB"/>
    <w:rsid w:val="00D55A95"/>
    <w:rsid w:val="00D56784"/>
    <w:rsid w:val="00D745E2"/>
    <w:rsid w:val="00D74BF0"/>
    <w:rsid w:val="00D75C2E"/>
    <w:rsid w:val="00D80676"/>
    <w:rsid w:val="00D80F06"/>
    <w:rsid w:val="00D82458"/>
    <w:rsid w:val="00DB76EC"/>
    <w:rsid w:val="00DB7E63"/>
    <w:rsid w:val="00DC24CF"/>
    <w:rsid w:val="00DC5AF9"/>
    <w:rsid w:val="00DD347A"/>
    <w:rsid w:val="00DD51CC"/>
    <w:rsid w:val="00DD7FB1"/>
    <w:rsid w:val="00DF0891"/>
    <w:rsid w:val="00E00A12"/>
    <w:rsid w:val="00E110ED"/>
    <w:rsid w:val="00E165D8"/>
    <w:rsid w:val="00E209BA"/>
    <w:rsid w:val="00E304D2"/>
    <w:rsid w:val="00E33697"/>
    <w:rsid w:val="00E44338"/>
    <w:rsid w:val="00E46BE0"/>
    <w:rsid w:val="00E548B7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29F0"/>
    <w:rsid w:val="00E939B5"/>
    <w:rsid w:val="00E93D7D"/>
    <w:rsid w:val="00EA5F78"/>
    <w:rsid w:val="00EB0694"/>
    <w:rsid w:val="00EB24F3"/>
    <w:rsid w:val="00EB356A"/>
    <w:rsid w:val="00EB49D4"/>
    <w:rsid w:val="00EB62B1"/>
    <w:rsid w:val="00EC75B5"/>
    <w:rsid w:val="00ED6ECA"/>
    <w:rsid w:val="00EF455B"/>
    <w:rsid w:val="00EF4CAA"/>
    <w:rsid w:val="00EF7190"/>
    <w:rsid w:val="00F04B86"/>
    <w:rsid w:val="00F10722"/>
    <w:rsid w:val="00F109DF"/>
    <w:rsid w:val="00F11799"/>
    <w:rsid w:val="00F144D2"/>
    <w:rsid w:val="00F3700F"/>
    <w:rsid w:val="00F66C4B"/>
    <w:rsid w:val="00F675B9"/>
    <w:rsid w:val="00F7229C"/>
    <w:rsid w:val="00F7501C"/>
    <w:rsid w:val="00F800E5"/>
    <w:rsid w:val="00F80219"/>
    <w:rsid w:val="00F82B89"/>
    <w:rsid w:val="00F86D32"/>
    <w:rsid w:val="00F91745"/>
    <w:rsid w:val="00F95DF1"/>
    <w:rsid w:val="00FA3F49"/>
    <w:rsid w:val="00FA6CFE"/>
    <w:rsid w:val="00FB21B3"/>
    <w:rsid w:val="00FB22EB"/>
    <w:rsid w:val="00FB3824"/>
    <w:rsid w:val="00FB6CD1"/>
    <w:rsid w:val="00FC1C24"/>
    <w:rsid w:val="00FC1FAF"/>
    <w:rsid w:val="00FD1E8E"/>
    <w:rsid w:val="00FD25CF"/>
    <w:rsid w:val="00FD4B64"/>
    <w:rsid w:val="00FE670B"/>
    <w:rsid w:val="00FE746D"/>
    <w:rsid w:val="00FF13A8"/>
    <w:rsid w:val="00FF5219"/>
    <w:rsid w:val="00FF5BEA"/>
  </w:rsids>
  <m:mathPr>
    <m:mathFont m:val="Cambria Math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95D7E3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Heading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DefaultParagraphFont"/>
    <w:link w:val="Header"/>
    <w:uiPriority w:val="99"/>
    <w:rsid w:val="00C14009"/>
  </w:style>
  <w:style w:type="paragraph" w:styleId="Footer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DefaultParagraphFont"/>
    <w:link w:val="Footer"/>
    <w:uiPriority w:val="99"/>
    <w:rsid w:val="00C14009"/>
  </w:style>
  <w:style w:type="paragraph" w:styleId="BalloonText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link w:val="BalloonText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78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24F3"/>
    <w:pPr>
      <w:ind w:left="720"/>
      <w:contextualSpacing/>
    </w:pPr>
  </w:style>
  <w:style w:type="table" w:styleId="LightGridAccent5">
    <w:name w:val="Light Grid Accent 5"/>
    <w:basedOn w:val="Table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Grid1Accent1">
    <w:name w:val="Medium Grid 1 Accent 1"/>
    <w:basedOn w:val="Table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Preformatted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DefaultParagraphFont"/>
    <w:link w:val="HTMLPreformatted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NoSpacing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56891"/>
    <w:rPr>
      <w:b/>
      <w:bCs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DefaultParagraphFont"/>
    <w:link w:val="IntenseQuote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ghtListAccent5">
    <w:name w:val="Light List Accent 5"/>
    <w:basedOn w:val="Table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Ttulo1Car">
    <w:name w:val="Título 1 Car"/>
    <w:basedOn w:val="DefaultParagraphFont"/>
    <w:link w:val="Heading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HTMLTopofForm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DefaultParagraphFont"/>
    <w:link w:val="HTMLTop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paragraph" w:styleId="HTMLBottomofForm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DefaultParagraphFont"/>
    <w:link w:val="HTMLBottom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Ttulo3Car">
    <w:name w:val="Título 3 Car"/>
    <w:basedOn w:val="DefaultParagraphFont"/>
    <w:link w:val="Heading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BodyText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DefaultParagraphFont"/>
    <w:link w:val="BodyText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itle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DefaultParagraphFont"/>
    <w:link w:val="Subtitle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BodyTextIndent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DefaultParagraphFont"/>
    <w:link w:val="BodyTextIndent"/>
    <w:uiPriority w:val="99"/>
    <w:semiHidden/>
    <w:rsid w:val="00832A86"/>
    <w:rPr>
      <w:rFonts w:eastAsiaTheme="minorEastAsia"/>
      <w:lang w:eastAsia="es-CR"/>
    </w:rPr>
  </w:style>
  <w:style w:type="paragraph" w:styleId="BodyTextFirstIndent2">
    <w:name w:val="Body Text First Indent 2"/>
    <w:basedOn w:val="BodyTextIndent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BodyTextFirstIndent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Bullet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itle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DefaultParagraphFont"/>
    <w:link w:val="Title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4Car">
    <w:name w:val="Título 4 Car"/>
    <w:basedOn w:val="DefaultParagraphFont"/>
    <w:link w:val="Heading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table" w:styleId="MediumList2Accent2">
    <w:name w:val="Medium List 2 Accent 2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Accent6">
    <w:name w:val="Medium List 1 Accent 6"/>
    <w:basedOn w:val="Table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3">
    <w:name w:val="Medium Grid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1Accent5">
    <w:name w:val="Medium Grid 1 Accent 5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4">
    <w:name w:val="Medium Grid 1 Accent 4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Shading1Accent3">
    <w:name w:val="Medium Shading 1 Accent 3"/>
    <w:basedOn w:val="Table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Accent3">
    <w:name w:val="Light Shading Accent 3"/>
    <w:basedOn w:val="Table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Grid1Accent3">
    <w:name w:val="Medium Grid 1 Accent 3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3">
    <w:name w:val="Colorful Grid Accent 3"/>
    <w:basedOn w:val="Table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3Accent3">
    <w:name w:val="Medium Grid 3 Accent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Relationship Id="rId3" Type="http://schemas.openxmlformats.org/officeDocument/2006/relationships/image" Target="media/image9.png" /><Relationship Id="rId4" Type="http://schemas.openxmlformats.org/officeDocument/2006/relationships/image" Target="media/image10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66B1A-EBA5-4252-89D0-17863734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6</TotalTime>
  <Pages>6</Pages>
  <Words>883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cp:lastPrinted>2018-05-10T20:19:00Z</cp:lastPrinted>
  <dcterms:created xsi:type="dcterms:W3CDTF">2026-10-02T16:13:00Z</dcterms:created>
  <dcterms:modified xsi:type="dcterms:W3CDTF">2026-10-02T16:13:00Z</dcterms:modified>
</cp:coreProperties>
</file>